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889C52" w14:textId="77777777" w:rsidR="00AE44D9" w:rsidRPr="00AE44D9" w:rsidRDefault="00AE44D9" w:rsidP="00AE44D9">
      <w:pPr>
        <w:jc w:val="center"/>
        <w:rPr>
          <w:rFonts w:ascii="Arial" w:hAnsi="Arial" w:cs="Arial"/>
          <w:b/>
        </w:rPr>
      </w:pPr>
      <w:r w:rsidRPr="00AE44D9">
        <w:rPr>
          <w:rFonts w:ascii="Arial" w:hAnsi="Arial" w:cs="Arial"/>
          <w:b/>
        </w:rPr>
        <w:t>How To Take Accurate Measurements</w:t>
      </w:r>
    </w:p>
    <w:p w14:paraId="2C1802F7" w14:textId="77777777" w:rsidR="00AE44D9" w:rsidRDefault="00AE44D9" w:rsidP="00AE44D9">
      <w:pPr>
        <w:rPr>
          <w:rFonts w:ascii="Arial" w:hAnsi="Arial" w:cs="Arial"/>
          <w:b/>
          <w:sz w:val="20"/>
          <w:szCs w:val="20"/>
        </w:rPr>
      </w:pPr>
    </w:p>
    <w:p w14:paraId="48238A1A" w14:textId="02E1D0E8" w:rsidR="00883EE1" w:rsidRPr="00EB6015" w:rsidRDefault="00883EE1" w:rsidP="00AE44D9">
      <w:pPr>
        <w:rPr>
          <w:rFonts w:ascii="Arial" w:hAnsi="Arial" w:cs="Arial"/>
          <w:sz w:val="20"/>
          <w:szCs w:val="20"/>
        </w:rPr>
      </w:pPr>
      <w:r w:rsidRPr="00EB6015">
        <w:rPr>
          <w:rFonts w:ascii="Arial" w:hAnsi="Arial" w:cs="Arial"/>
          <w:b/>
          <w:sz w:val="20"/>
          <w:szCs w:val="20"/>
        </w:rPr>
        <w:t>Height</w:t>
      </w:r>
      <w:r w:rsidRPr="00EB6015">
        <w:rPr>
          <w:rFonts w:ascii="Arial" w:hAnsi="Arial" w:cs="Arial"/>
          <w:sz w:val="20"/>
          <w:szCs w:val="20"/>
        </w:rPr>
        <w:t>:</w:t>
      </w:r>
    </w:p>
    <w:p w14:paraId="1675DEAA" w14:textId="77777777" w:rsidR="00883EE1" w:rsidRPr="00EB6015" w:rsidRDefault="00883EE1" w:rsidP="00AE44D9">
      <w:pPr>
        <w:rPr>
          <w:rFonts w:ascii="Arial" w:hAnsi="Arial" w:cs="Arial"/>
          <w:sz w:val="20"/>
          <w:szCs w:val="20"/>
        </w:rPr>
      </w:pPr>
      <w:r w:rsidRPr="00EB6015">
        <w:rPr>
          <w:rFonts w:ascii="Arial" w:hAnsi="Arial" w:cs="Arial"/>
          <w:sz w:val="20"/>
          <w:szCs w:val="20"/>
        </w:rPr>
        <w:t>Full Height of t</w:t>
      </w:r>
      <w:r w:rsidR="00AA7B9E" w:rsidRPr="00EB6015">
        <w:rPr>
          <w:rFonts w:ascii="Arial" w:hAnsi="Arial" w:cs="Arial"/>
          <w:sz w:val="20"/>
          <w:szCs w:val="20"/>
        </w:rPr>
        <w:t>he performer (</w:t>
      </w:r>
      <w:r w:rsidRPr="00EB6015">
        <w:rPr>
          <w:rFonts w:ascii="Arial" w:hAnsi="Arial" w:cs="Arial"/>
          <w:sz w:val="20"/>
          <w:szCs w:val="20"/>
        </w:rPr>
        <w:t>standing straight, shoulders back) in stocking feet</w:t>
      </w:r>
    </w:p>
    <w:p w14:paraId="66C76B74" w14:textId="77777777" w:rsidR="00AE44D9" w:rsidRDefault="00AE44D9" w:rsidP="00AE44D9">
      <w:pPr>
        <w:rPr>
          <w:rFonts w:ascii="Arial" w:hAnsi="Arial" w:cs="Arial"/>
          <w:b/>
          <w:sz w:val="20"/>
          <w:szCs w:val="20"/>
        </w:rPr>
      </w:pPr>
    </w:p>
    <w:p w14:paraId="6E8BDA04" w14:textId="1D8086FD" w:rsidR="00883EE1" w:rsidRPr="00EB6015" w:rsidRDefault="00883EE1" w:rsidP="00AE44D9">
      <w:pPr>
        <w:rPr>
          <w:rFonts w:ascii="Arial" w:hAnsi="Arial" w:cs="Arial"/>
          <w:sz w:val="20"/>
          <w:szCs w:val="20"/>
        </w:rPr>
      </w:pPr>
      <w:r w:rsidRPr="00EB6015">
        <w:rPr>
          <w:rFonts w:ascii="Arial" w:hAnsi="Arial" w:cs="Arial"/>
          <w:b/>
          <w:sz w:val="20"/>
          <w:szCs w:val="20"/>
        </w:rPr>
        <w:t>Weight</w:t>
      </w:r>
      <w:r w:rsidRPr="00EB6015">
        <w:rPr>
          <w:rFonts w:ascii="Arial" w:hAnsi="Arial" w:cs="Arial"/>
          <w:sz w:val="20"/>
          <w:szCs w:val="20"/>
        </w:rPr>
        <w:t>:</w:t>
      </w:r>
    </w:p>
    <w:p w14:paraId="0637B2EF" w14:textId="77777777" w:rsidR="00883EE1" w:rsidRPr="00EB6015" w:rsidRDefault="00E231AC" w:rsidP="00AE44D9">
      <w:pPr>
        <w:rPr>
          <w:rFonts w:ascii="Arial" w:hAnsi="Arial" w:cs="Arial"/>
          <w:sz w:val="20"/>
          <w:szCs w:val="20"/>
        </w:rPr>
      </w:pPr>
      <w:r w:rsidRPr="00EB6015">
        <w:rPr>
          <w:rFonts w:ascii="Arial" w:hAnsi="Arial" w:cs="Arial"/>
          <w:sz w:val="20"/>
          <w:szCs w:val="20"/>
        </w:rPr>
        <w:t>Actual</w:t>
      </w:r>
      <w:r w:rsidR="00883EE1" w:rsidRPr="00EB6015">
        <w:rPr>
          <w:rFonts w:ascii="Arial" w:hAnsi="Arial" w:cs="Arial"/>
          <w:sz w:val="20"/>
          <w:szCs w:val="20"/>
        </w:rPr>
        <w:t xml:space="preserve"> weight of the performer</w:t>
      </w:r>
    </w:p>
    <w:p w14:paraId="24AD0AB5" w14:textId="77777777" w:rsidR="00AE44D9" w:rsidRDefault="00AE44D9" w:rsidP="00AE44D9">
      <w:pPr>
        <w:rPr>
          <w:rFonts w:ascii="Arial" w:hAnsi="Arial" w:cs="Arial"/>
          <w:sz w:val="16"/>
          <w:szCs w:val="16"/>
        </w:rPr>
      </w:pPr>
    </w:p>
    <w:p w14:paraId="7C94DBBB" w14:textId="206A2F80" w:rsidR="00883EE1" w:rsidRPr="00EB6015" w:rsidRDefault="00883EE1" w:rsidP="00AE44D9">
      <w:pPr>
        <w:rPr>
          <w:rFonts w:ascii="Arial" w:hAnsi="Arial" w:cs="Arial"/>
          <w:b/>
          <w:sz w:val="20"/>
          <w:szCs w:val="20"/>
        </w:rPr>
      </w:pPr>
      <w:r w:rsidRPr="00EB6015">
        <w:rPr>
          <w:rFonts w:ascii="Arial" w:hAnsi="Arial" w:cs="Arial"/>
          <w:b/>
          <w:sz w:val="20"/>
          <w:szCs w:val="20"/>
        </w:rPr>
        <w:t>Suit/Dress Size:</w:t>
      </w:r>
    </w:p>
    <w:p w14:paraId="75BE7CDB" w14:textId="77777777" w:rsidR="00883EE1" w:rsidRPr="00EB6015" w:rsidRDefault="00E231AC" w:rsidP="00AE44D9">
      <w:pPr>
        <w:rPr>
          <w:rFonts w:ascii="Arial" w:hAnsi="Arial" w:cs="Arial"/>
          <w:sz w:val="20"/>
          <w:szCs w:val="20"/>
        </w:rPr>
      </w:pPr>
      <w:r w:rsidRPr="00EB6015">
        <w:rPr>
          <w:rFonts w:ascii="Arial" w:hAnsi="Arial" w:cs="Arial"/>
          <w:sz w:val="20"/>
          <w:szCs w:val="20"/>
        </w:rPr>
        <w:t>Current</w:t>
      </w:r>
      <w:r w:rsidR="00883EE1" w:rsidRPr="00EB6015">
        <w:rPr>
          <w:rFonts w:ascii="Arial" w:hAnsi="Arial" w:cs="Arial"/>
          <w:sz w:val="20"/>
          <w:szCs w:val="20"/>
        </w:rPr>
        <w:t xml:space="preserve"> most comfortable size you wear; if known</w:t>
      </w:r>
    </w:p>
    <w:p w14:paraId="27C8DB5D" w14:textId="77777777" w:rsidR="00883EE1" w:rsidRPr="005C4D29" w:rsidRDefault="00883EE1" w:rsidP="00AE44D9">
      <w:pPr>
        <w:rPr>
          <w:rFonts w:ascii="Arial" w:hAnsi="Arial" w:cs="Arial"/>
          <w:sz w:val="16"/>
          <w:szCs w:val="16"/>
        </w:rPr>
      </w:pPr>
    </w:p>
    <w:p w14:paraId="5F9457B9" w14:textId="77777777" w:rsidR="00E231AC" w:rsidRPr="00EB6015" w:rsidRDefault="00E231AC" w:rsidP="00AE44D9">
      <w:pPr>
        <w:rPr>
          <w:rFonts w:ascii="Arial" w:hAnsi="Arial" w:cs="Arial"/>
          <w:b/>
          <w:sz w:val="20"/>
          <w:szCs w:val="20"/>
        </w:rPr>
      </w:pPr>
      <w:r w:rsidRPr="00EB6015">
        <w:rPr>
          <w:rFonts w:ascii="Arial" w:hAnsi="Arial" w:cs="Arial"/>
          <w:b/>
          <w:sz w:val="20"/>
          <w:szCs w:val="20"/>
        </w:rPr>
        <w:t>Shoe Size:</w:t>
      </w:r>
    </w:p>
    <w:p w14:paraId="58F64559" w14:textId="77777777" w:rsidR="00E231AC" w:rsidRPr="00EB6015" w:rsidRDefault="00E231AC" w:rsidP="00AE44D9">
      <w:pPr>
        <w:rPr>
          <w:rFonts w:ascii="Arial" w:hAnsi="Arial" w:cs="Arial"/>
          <w:sz w:val="20"/>
          <w:szCs w:val="20"/>
        </w:rPr>
      </w:pPr>
      <w:r w:rsidRPr="00EB6015">
        <w:rPr>
          <w:rFonts w:ascii="Arial" w:hAnsi="Arial" w:cs="Arial"/>
          <w:sz w:val="20"/>
          <w:szCs w:val="20"/>
        </w:rPr>
        <w:t xml:space="preserve">Current comfortable </w:t>
      </w:r>
      <w:r w:rsidR="00FE31B1">
        <w:rPr>
          <w:rFonts w:ascii="Arial" w:hAnsi="Arial" w:cs="Arial"/>
          <w:sz w:val="20"/>
          <w:szCs w:val="20"/>
        </w:rPr>
        <w:t>shoe</w:t>
      </w:r>
      <w:r w:rsidRPr="00EB6015">
        <w:rPr>
          <w:rFonts w:ascii="Arial" w:hAnsi="Arial" w:cs="Arial"/>
          <w:sz w:val="20"/>
          <w:szCs w:val="20"/>
        </w:rPr>
        <w:t xml:space="preserve"> size; if known</w:t>
      </w:r>
    </w:p>
    <w:p w14:paraId="7ACF4BCF" w14:textId="77777777" w:rsidR="00E231AC" w:rsidRPr="005C4D29" w:rsidRDefault="00E231AC" w:rsidP="00AE44D9">
      <w:pPr>
        <w:rPr>
          <w:rFonts w:ascii="Arial" w:hAnsi="Arial" w:cs="Arial"/>
          <w:b/>
          <w:sz w:val="16"/>
          <w:szCs w:val="16"/>
        </w:rPr>
      </w:pPr>
    </w:p>
    <w:p w14:paraId="7D9C344A" w14:textId="77777777" w:rsidR="00883EE1" w:rsidRPr="00EB6015" w:rsidRDefault="00883EE1" w:rsidP="00AE44D9">
      <w:pPr>
        <w:rPr>
          <w:rFonts w:ascii="Arial" w:hAnsi="Arial" w:cs="Arial"/>
          <w:b/>
          <w:sz w:val="20"/>
          <w:szCs w:val="20"/>
        </w:rPr>
      </w:pPr>
      <w:r w:rsidRPr="00EB6015">
        <w:rPr>
          <w:rFonts w:ascii="Arial" w:hAnsi="Arial" w:cs="Arial"/>
          <w:b/>
          <w:sz w:val="20"/>
          <w:szCs w:val="20"/>
        </w:rPr>
        <w:t>Chest</w:t>
      </w:r>
      <w:r w:rsidR="00E231AC" w:rsidRPr="00EB6015">
        <w:rPr>
          <w:rFonts w:ascii="Arial" w:hAnsi="Arial" w:cs="Arial"/>
          <w:b/>
          <w:sz w:val="20"/>
          <w:szCs w:val="20"/>
        </w:rPr>
        <w:t>/Bust</w:t>
      </w:r>
      <w:r w:rsidRPr="00EB6015">
        <w:rPr>
          <w:rFonts w:ascii="Arial" w:hAnsi="Arial" w:cs="Arial"/>
          <w:b/>
          <w:sz w:val="20"/>
          <w:szCs w:val="20"/>
        </w:rPr>
        <w:t>:</w:t>
      </w:r>
    </w:p>
    <w:p w14:paraId="6C8EF0E4" w14:textId="77777777" w:rsidR="00883EE1" w:rsidRPr="00EB6015" w:rsidRDefault="00883EE1" w:rsidP="00AE44D9">
      <w:pPr>
        <w:rPr>
          <w:rFonts w:ascii="Arial" w:hAnsi="Arial" w:cs="Arial"/>
          <w:sz w:val="20"/>
          <w:szCs w:val="20"/>
        </w:rPr>
      </w:pPr>
      <w:r w:rsidRPr="00104E14">
        <w:rPr>
          <w:rFonts w:ascii="Arial" w:hAnsi="Arial" w:cs="Arial"/>
          <w:b/>
          <w:i/>
          <w:color w:val="C0504D" w:themeColor="accent2"/>
          <w:sz w:val="20"/>
          <w:szCs w:val="20"/>
        </w:rPr>
        <w:t xml:space="preserve">For </w:t>
      </w:r>
      <w:r w:rsidR="00D128B3" w:rsidRPr="00104E14">
        <w:rPr>
          <w:rFonts w:ascii="Arial" w:hAnsi="Arial" w:cs="Arial"/>
          <w:b/>
          <w:i/>
          <w:color w:val="C0504D" w:themeColor="accent2"/>
          <w:sz w:val="20"/>
          <w:szCs w:val="20"/>
        </w:rPr>
        <w:t xml:space="preserve">both </w:t>
      </w:r>
      <w:r w:rsidRPr="00104E14">
        <w:rPr>
          <w:rFonts w:ascii="Arial" w:hAnsi="Arial" w:cs="Arial"/>
          <w:b/>
          <w:i/>
          <w:color w:val="C0504D" w:themeColor="accent2"/>
          <w:sz w:val="20"/>
          <w:szCs w:val="20"/>
        </w:rPr>
        <w:t>Men</w:t>
      </w:r>
      <w:r w:rsidR="00D128B3" w:rsidRPr="00104E14">
        <w:rPr>
          <w:rFonts w:ascii="Arial" w:hAnsi="Arial" w:cs="Arial"/>
          <w:b/>
          <w:i/>
          <w:color w:val="C0504D" w:themeColor="accent2"/>
          <w:sz w:val="20"/>
          <w:szCs w:val="20"/>
        </w:rPr>
        <w:t xml:space="preserve"> and </w:t>
      </w:r>
      <w:r w:rsidR="00E231AC" w:rsidRPr="00104E14">
        <w:rPr>
          <w:rFonts w:ascii="Arial" w:hAnsi="Arial" w:cs="Arial"/>
          <w:b/>
          <w:i/>
          <w:color w:val="C0504D" w:themeColor="accent2"/>
          <w:sz w:val="20"/>
          <w:szCs w:val="20"/>
        </w:rPr>
        <w:t>Women</w:t>
      </w:r>
      <w:r w:rsidRPr="00104E14">
        <w:rPr>
          <w:rFonts w:ascii="Arial" w:hAnsi="Arial" w:cs="Arial"/>
          <w:b/>
          <w:color w:val="C0504D" w:themeColor="accent2"/>
          <w:sz w:val="20"/>
          <w:szCs w:val="20"/>
        </w:rPr>
        <w:t>:</w:t>
      </w:r>
      <w:r w:rsidRPr="00104E14">
        <w:rPr>
          <w:rFonts w:ascii="Arial" w:hAnsi="Arial" w:cs="Arial"/>
          <w:color w:val="C0504D" w:themeColor="accent2"/>
          <w:sz w:val="20"/>
          <w:szCs w:val="20"/>
        </w:rPr>
        <w:t xml:space="preserve"> </w:t>
      </w:r>
      <w:r w:rsidRPr="00EB6015">
        <w:rPr>
          <w:rFonts w:ascii="Arial" w:hAnsi="Arial" w:cs="Arial"/>
          <w:sz w:val="20"/>
          <w:szCs w:val="20"/>
        </w:rPr>
        <w:t xml:space="preserve">circumference of the expanded chest (puff out the chest – take a measurement around the expanded chest – using the center of the pectorals as a guideline) </w:t>
      </w:r>
    </w:p>
    <w:p w14:paraId="42BC5E54" w14:textId="77777777" w:rsidR="001D00C4" w:rsidRPr="005C4D29" w:rsidRDefault="001D00C4" w:rsidP="00AE44D9">
      <w:pPr>
        <w:rPr>
          <w:rFonts w:ascii="Arial" w:hAnsi="Arial" w:cs="Arial"/>
          <w:sz w:val="16"/>
          <w:szCs w:val="16"/>
        </w:rPr>
      </w:pPr>
    </w:p>
    <w:p w14:paraId="4F7B8DF6" w14:textId="77777777" w:rsidR="00E231AC" w:rsidRPr="00EB6015" w:rsidRDefault="00E231AC" w:rsidP="00AE44D9">
      <w:pPr>
        <w:rPr>
          <w:rFonts w:ascii="Arial" w:hAnsi="Arial" w:cs="Arial"/>
          <w:b/>
          <w:sz w:val="20"/>
          <w:szCs w:val="20"/>
        </w:rPr>
      </w:pPr>
      <w:r w:rsidRPr="00EB6015">
        <w:rPr>
          <w:rFonts w:ascii="Arial" w:hAnsi="Arial" w:cs="Arial"/>
          <w:b/>
          <w:sz w:val="20"/>
          <w:szCs w:val="20"/>
        </w:rPr>
        <w:t>Under Bust:</w:t>
      </w:r>
    </w:p>
    <w:p w14:paraId="52020137" w14:textId="77777777" w:rsidR="00883EE1" w:rsidRPr="00EB6015" w:rsidRDefault="00D128B3" w:rsidP="00AE44D9">
      <w:pPr>
        <w:rPr>
          <w:rFonts w:ascii="Arial" w:hAnsi="Arial" w:cs="Arial"/>
          <w:sz w:val="20"/>
          <w:szCs w:val="20"/>
        </w:rPr>
      </w:pPr>
      <w:r w:rsidRPr="00104E14">
        <w:rPr>
          <w:rFonts w:ascii="Arial" w:hAnsi="Arial" w:cs="Arial"/>
          <w:b/>
          <w:i/>
          <w:color w:val="C0504D" w:themeColor="accent2"/>
          <w:sz w:val="20"/>
          <w:szCs w:val="20"/>
        </w:rPr>
        <w:t>For Women Only</w:t>
      </w:r>
      <w:r w:rsidR="00883EE1" w:rsidRPr="00104E14">
        <w:rPr>
          <w:rFonts w:ascii="Arial" w:hAnsi="Arial" w:cs="Arial"/>
          <w:b/>
          <w:color w:val="C0504D" w:themeColor="accent2"/>
          <w:sz w:val="20"/>
          <w:szCs w:val="20"/>
        </w:rPr>
        <w:t>:</w:t>
      </w:r>
      <w:r w:rsidR="00E231AC" w:rsidRPr="00104E14">
        <w:rPr>
          <w:rFonts w:ascii="Arial" w:hAnsi="Arial" w:cs="Arial"/>
          <w:color w:val="C0504D" w:themeColor="accent2"/>
          <w:sz w:val="20"/>
          <w:szCs w:val="20"/>
        </w:rPr>
        <w:t xml:space="preserve"> </w:t>
      </w:r>
      <w:r w:rsidR="003A04CF">
        <w:rPr>
          <w:rFonts w:ascii="Arial" w:hAnsi="Arial" w:cs="Arial"/>
          <w:sz w:val="20"/>
          <w:szCs w:val="20"/>
        </w:rPr>
        <w:t xml:space="preserve">circumference around the chest – </w:t>
      </w:r>
      <w:r w:rsidR="001D00C4" w:rsidRPr="00EB6015">
        <w:rPr>
          <w:rFonts w:ascii="Arial" w:hAnsi="Arial" w:cs="Arial"/>
          <w:sz w:val="20"/>
          <w:szCs w:val="20"/>
        </w:rPr>
        <w:t xml:space="preserve">just under </w:t>
      </w:r>
      <w:r w:rsidR="00F343CD">
        <w:rPr>
          <w:rFonts w:ascii="Arial" w:hAnsi="Arial" w:cs="Arial"/>
          <w:sz w:val="20"/>
          <w:szCs w:val="20"/>
        </w:rPr>
        <w:t>a lifted</w:t>
      </w:r>
      <w:r w:rsidR="001D00C4" w:rsidRPr="00EB6015">
        <w:rPr>
          <w:rFonts w:ascii="Arial" w:hAnsi="Arial" w:cs="Arial"/>
          <w:sz w:val="20"/>
          <w:szCs w:val="20"/>
        </w:rPr>
        <w:t xml:space="preserve"> bust</w:t>
      </w:r>
    </w:p>
    <w:p w14:paraId="31F57592" w14:textId="77777777" w:rsidR="00883EE1" w:rsidRPr="005C4D29" w:rsidRDefault="00883EE1" w:rsidP="00AE44D9">
      <w:pPr>
        <w:rPr>
          <w:rFonts w:ascii="Arial" w:hAnsi="Arial" w:cs="Arial"/>
          <w:sz w:val="16"/>
          <w:szCs w:val="16"/>
        </w:rPr>
      </w:pPr>
    </w:p>
    <w:p w14:paraId="30AC2CAB" w14:textId="77777777" w:rsidR="007950E3" w:rsidRPr="00EB6015" w:rsidRDefault="00883EE1" w:rsidP="00AE44D9">
      <w:pPr>
        <w:rPr>
          <w:rFonts w:ascii="Arial" w:hAnsi="Arial" w:cs="Arial"/>
          <w:b/>
          <w:sz w:val="20"/>
          <w:szCs w:val="20"/>
        </w:rPr>
      </w:pPr>
      <w:r w:rsidRPr="00EB6015">
        <w:rPr>
          <w:rFonts w:ascii="Arial" w:hAnsi="Arial" w:cs="Arial"/>
          <w:b/>
          <w:sz w:val="20"/>
          <w:szCs w:val="20"/>
        </w:rPr>
        <w:t xml:space="preserve">Waist (at navel): </w:t>
      </w:r>
    </w:p>
    <w:p w14:paraId="583A72AA" w14:textId="77777777" w:rsidR="00883EE1" w:rsidRPr="00EB6015" w:rsidRDefault="00E231AC" w:rsidP="00AE44D9">
      <w:pPr>
        <w:rPr>
          <w:rFonts w:ascii="Arial" w:hAnsi="Arial" w:cs="Arial"/>
          <w:sz w:val="20"/>
          <w:szCs w:val="20"/>
        </w:rPr>
      </w:pPr>
      <w:r w:rsidRPr="00EB6015">
        <w:rPr>
          <w:rFonts w:ascii="Arial" w:hAnsi="Arial" w:cs="Arial"/>
          <w:sz w:val="20"/>
          <w:szCs w:val="20"/>
        </w:rPr>
        <w:t>Circumference</w:t>
      </w:r>
      <w:r w:rsidR="007950E3" w:rsidRPr="00EB6015">
        <w:rPr>
          <w:rFonts w:ascii="Arial" w:hAnsi="Arial" w:cs="Arial"/>
          <w:sz w:val="20"/>
          <w:szCs w:val="20"/>
        </w:rPr>
        <w:t xml:space="preserve"> of the mid</w:t>
      </w:r>
      <w:r w:rsidR="00EA4D76">
        <w:rPr>
          <w:rFonts w:ascii="Arial" w:hAnsi="Arial" w:cs="Arial"/>
          <w:sz w:val="20"/>
          <w:szCs w:val="20"/>
        </w:rPr>
        <w:t xml:space="preserve">dle torso </w:t>
      </w:r>
      <w:r w:rsidRPr="00EB6015">
        <w:rPr>
          <w:rFonts w:ascii="Arial" w:hAnsi="Arial" w:cs="Arial"/>
          <w:sz w:val="20"/>
          <w:szCs w:val="20"/>
        </w:rPr>
        <w:t xml:space="preserve">(usually at or around </w:t>
      </w:r>
      <w:r w:rsidR="0010577F">
        <w:rPr>
          <w:rFonts w:ascii="Arial" w:hAnsi="Arial" w:cs="Arial"/>
          <w:sz w:val="20"/>
          <w:szCs w:val="20"/>
        </w:rPr>
        <w:t xml:space="preserve">or just above </w:t>
      </w:r>
      <w:r w:rsidRPr="00EB6015">
        <w:rPr>
          <w:rFonts w:ascii="Arial" w:hAnsi="Arial" w:cs="Arial"/>
          <w:sz w:val="20"/>
          <w:szCs w:val="20"/>
        </w:rPr>
        <w:t>the navel)</w:t>
      </w:r>
    </w:p>
    <w:p w14:paraId="554DB5BA" w14:textId="77777777" w:rsidR="007950E3" w:rsidRPr="005C4D29" w:rsidRDefault="007950E3" w:rsidP="00AE44D9">
      <w:pPr>
        <w:rPr>
          <w:rFonts w:ascii="Arial" w:hAnsi="Arial" w:cs="Arial"/>
          <w:sz w:val="16"/>
          <w:szCs w:val="16"/>
        </w:rPr>
      </w:pPr>
    </w:p>
    <w:p w14:paraId="214195D6" w14:textId="3CD81840" w:rsidR="00E231AC" w:rsidRPr="00EB6015" w:rsidRDefault="00E231AC" w:rsidP="00AE44D9">
      <w:pPr>
        <w:rPr>
          <w:rFonts w:ascii="Arial" w:hAnsi="Arial" w:cs="Arial"/>
          <w:b/>
          <w:sz w:val="20"/>
          <w:szCs w:val="20"/>
        </w:rPr>
      </w:pPr>
      <w:r w:rsidRPr="00EB6015">
        <w:rPr>
          <w:rFonts w:ascii="Arial" w:hAnsi="Arial" w:cs="Arial"/>
          <w:b/>
          <w:sz w:val="20"/>
          <w:szCs w:val="20"/>
        </w:rPr>
        <w:t>Hip</w:t>
      </w:r>
      <w:r w:rsidR="00AE44D9">
        <w:rPr>
          <w:rFonts w:ascii="Arial" w:hAnsi="Arial" w:cs="Arial"/>
          <w:b/>
          <w:sz w:val="20"/>
          <w:szCs w:val="20"/>
        </w:rPr>
        <w:t>/</w:t>
      </w:r>
      <w:r w:rsidRPr="00EB6015">
        <w:rPr>
          <w:rFonts w:ascii="Arial" w:hAnsi="Arial" w:cs="Arial"/>
          <w:b/>
          <w:sz w:val="20"/>
          <w:szCs w:val="20"/>
        </w:rPr>
        <w:t xml:space="preserve">Upper (at beltline): </w:t>
      </w:r>
    </w:p>
    <w:p w14:paraId="6C1DF07B" w14:textId="77777777" w:rsidR="00E231AC" w:rsidRPr="00EB6015" w:rsidRDefault="00E231AC" w:rsidP="00AE44D9">
      <w:pPr>
        <w:rPr>
          <w:rFonts w:ascii="Arial" w:hAnsi="Arial" w:cs="Arial"/>
          <w:sz w:val="20"/>
          <w:szCs w:val="20"/>
        </w:rPr>
      </w:pPr>
      <w:r w:rsidRPr="00EB6015">
        <w:rPr>
          <w:rFonts w:ascii="Arial" w:hAnsi="Arial" w:cs="Arial"/>
          <w:sz w:val="20"/>
          <w:szCs w:val="20"/>
        </w:rPr>
        <w:t>Circumference of upper hip at the beltline</w:t>
      </w:r>
    </w:p>
    <w:p w14:paraId="539F924C" w14:textId="77777777" w:rsidR="00E231AC" w:rsidRPr="005C4D29" w:rsidRDefault="00E231AC" w:rsidP="00AE44D9">
      <w:pPr>
        <w:rPr>
          <w:rFonts w:ascii="Arial" w:hAnsi="Arial" w:cs="Arial"/>
          <w:sz w:val="16"/>
          <w:szCs w:val="16"/>
        </w:rPr>
      </w:pPr>
    </w:p>
    <w:p w14:paraId="2BBC51F1" w14:textId="3C07DFD8" w:rsidR="00E231AC" w:rsidRPr="00EB6015" w:rsidRDefault="00E231AC" w:rsidP="00AE44D9">
      <w:pPr>
        <w:rPr>
          <w:rFonts w:ascii="Arial" w:hAnsi="Arial" w:cs="Arial"/>
          <w:b/>
          <w:sz w:val="20"/>
          <w:szCs w:val="20"/>
        </w:rPr>
      </w:pPr>
      <w:r w:rsidRPr="00EB6015">
        <w:rPr>
          <w:rFonts w:ascii="Arial" w:hAnsi="Arial" w:cs="Arial"/>
          <w:b/>
          <w:sz w:val="20"/>
          <w:szCs w:val="20"/>
        </w:rPr>
        <w:t>Hip</w:t>
      </w:r>
      <w:r w:rsidR="00AE44D9">
        <w:rPr>
          <w:rFonts w:ascii="Arial" w:hAnsi="Arial" w:cs="Arial"/>
          <w:b/>
          <w:sz w:val="20"/>
          <w:szCs w:val="20"/>
        </w:rPr>
        <w:t>/</w:t>
      </w:r>
      <w:r w:rsidRPr="00EB6015">
        <w:rPr>
          <w:rFonts w:ascii="Arial" w:hAnsi="Arial" w:cs="Arial"/>
          <w:b/>
          <w:sz w:val="20"/>
          <w:szCs w:val="20"/>
        </w:rPr>
        <w:t xml:space="preserve">Lower (around buttocks): </w:t>
      </w:r>
    </w:p>
    <w:p w14:paraId="72A04657" w14:textId="77777777" w:rsidR="00E231AC" w:rsidRPr="00EB6015" w:rsidRDefault="00E231AC" w:rsidP="00AE44D9">
      <w:pPr>
        <w:rPr>
          <w:rFonts w:ascii="Arial" w:hAnsi="Arial" w:cs="Arial"/>
          <w:sz w:val="20"/>
          <w:szCs w:val="20"/>
        </w:rPr>
      </w:pPr>
      <w:r w:rsidRPr="00EB6015">
        <w:rPr>
          <w:rFonts w:ascii="Arial" w:hAnsi="Arial" w:cs="Arial"/>
          <w:sz w:val="20"/>
          <w:szCs w:val="20"/>
        </w:rPr>
        <w:t>Circumference of the hips at the widest point around the buttocks</w:t>
      </w:r>
    </w:p>
    <w:p w14:paraId="687F8F42" w14:textId="77777777" w:rsidR="007950E3" w:rsidRPr="005C4D29" w:rsidRDefault="007950E3" w:rsidP="00AE44D9">
      <w:pPr>
        <w:rPr>
          <w:rFonts w:ascii="Arial" w:hAnsi="Arial" w:cs="Arial"/>
          <w:sz w:val="16"/>
          <w:szCs w:val="16"/>
        </w:rPr>
      </w:pPr>
    </w:p>
    <w:p w14:paraId="00A7D84F" w14:textId="77777777" w:rsidR="007950E3" w:rsidRPr="00EB6015" w:rsidRDefault="007950E3" w:rsidP="00AE44D9">
      <w:pPr>
        <w:rPr>
          <w:rFonts w:ascii="Arial" w:hAnsi="Arial" w:cs="Arial"/>
          <w:b/>
          <w:sz w:val="20"/>
          <w:szCs w:val="20"/>
        </w:rPr>
      </w:pPr>
      <w:r w:rsidRPr="00EB6015">
        <w:rPr>
          <w:rFonts w:ascii="Arial" w:hAnsi="Arial" w:cs="Arial"/>
          <w:b/>
          <w:sz w:val="20"/>
          <w:szCs w:val="20"/>
        </w:rPr>
        <w:t>Neck to Waist</w:t>
      </w:r>
      <w:r w:rsidR="00E231AC" w:rsidRPr="00EB6015">
        <w:rPr>
          <w:rFonts w:ascii="Arial" w:hAnsi="Arial" w:cs="Arial"/>
          <w:b/>
          <w:sz w:val="20"/>
          <w:szCs w:val="20"/>
        </w:rPr>
        <w:t xml:space="preserve"> (Front)</w:t>
      </w:r>
      <w:r w:rsidRPr="00EB6015">
        <w:rPr>
          <w:rFonts w:ascii="Arial" w:hAnsi="Arial" w:cs="Arial"/>
          <w:b/>
          <w:sz w:val="20"/>
          <w:szCs w:val="20"/>
        </w:rPr>
        <w:t xml:space="preserve">: </w:t>
      </w:r>
    </w:p>
    <w:p w14:paraId="4221EF71" w14:textId="77777777" w:rsidR="007950E3" w:rsidRPr="00EB6015" w:rsidRDefault="00E231AC" w:rsidP="00AE44D9">
      <w:pPr>
        <w:rPr>
          <w:rFonts w:ascii="Arial" w:hAnsi="Arial" w:cs="Arial"/>
          <w:sz w:val="20"/>
          <w:szCs w:val="20"/>
        </w:rPr>
      </w:pPr>
      <w:r w:rsidRPr="00EB6015">
        <w:rPr>
          <w:rFonts w:ascii="Arial" w:hAnsi="Arial" w:cs="Arial"/>
          <w:sz w:val="20"/>
          <w:szCs w:val="20"/>
        </w:rPr>
        <w:t>From</w:t>
      </w:r>
      <w:r w:rsidR="00D61F1A" w:rsidRPr="00EB6015">
        <w:rPr>
          <w:rFonts w:ascii="Arial" w:hAnsi="Arial" w:cs="Arial"/>
          <w:sz w:val="20"/>
          <w:szCs w:val="20"/>
        </w:rPr>
        <w:t xml:space="preserve"> the </w:t>
      </w:r>
      <w:r w:rsidR="0020175D">
        <w:rPr>
          <w:rFonts w:ascii="Arial" w:hAnsi="Arial" w:cs="Arial"/>
          <w:sz w:val="20"/>
          <w:szCs w:val="20"/>
        </w:rPr>
        <w:t xml:space="preserve">hollow </w:t>
      </w:r>
      <w:r w:rsidR="00D61F1A" w:rsidRPr="00EB6015">
        <w:rPr>
          <w:rFonts w:ascii="Arial" w:hAnsi="Arial" w:cs="Arial"/>
          <w:sz w:val="20"/>
          <w:szCs w:val="20"/>
        </w:rPr>
        <w:t xml:space="preserve">point </w:t>
      </w:r>
      <w:r w:rsidR="0020175D">
        <w:rPr>
          <w:rFonts w:ascii="Arial" w:hAnsi="Arial" w:cs="Arial"/>
          <w:sz w:val="20"/>
          <w:szCs w:val="20"/>
        </w:rPr>
        <w:t>of the neck (</w:t>
      </w:r>
      <w:r w:rsidRPr="00EB6015">
        <w:rPr>
          <w:rFonts w:ascii="Arial" w:hAnsi="Arial" w:cs="Arial"/>
          <w:sz w:val="20"/>
          <w:szCs w:val="20"/>
        </w:rPr>
        <w:t>just above the sternum</w:t>
      </w:r>
      <w:r w:rsidR="0020175D">
        <w:rPr>
          <w:rFonts w:ascii="Arial" w:hAnsi="Arial" w:cs="Arial"/>
          <w:sz w:val="20"/>
          <w:szCs w:val="20"/>
        </w:rPr>
        <w:t xml:space="preserve">) </w:t>
      </w:r>
      <w:r w:rsidR="007950E3" w:rsidRPr="00EB6015">
        <w:rPr>
          <w:rFonts w:ascii="Arial" w:hAnsi="Arial" w:cs="Arial"/>
          <w:sz w:val="20"/>
          <w:szCs w:val="20"/>
        </w:rPr>
        <w:t>to the waist</w:t>
      </w:r>
      <w:r w:rsidR="0021415C">
        <w:rPr>
          <w:rFonts w:ascii="Arial" w:hAnsi="Arial" w:cs="Arial"/>
          <w:sz w:val="20"/>
          <w:szCs w:val="20"/>
        </w:rPr>
        <w:t xml:space="preserve"> (at navel)</w:t>
      </w:r>
    </w:p>
    <w:p w14:paraId="2AEBAA5B" w14:textId="77777777" w:rsidR="007950E3" w:rsidRPr="005C4D29" w:rsidRDefault="007950E3" w:rsidP="00AE44D9">
      <w:pPr>
        <w:rPr>
          <w:rFonts w:ascii="Arial" w:hAnsi="Arial" w:cs="Arial"/>
          <w:sz w:val="16"/>
          <w:szCs w:val="16"/>
        </w:rPr>
      </w:pPr>
    </w:p>
    <w:p w14:paraId="2DF31E01" w14:textId="77777777" w:rsidR="00E231AC" w:rsidRPr="00EB6015" w:rsidRDefault="00E231AC" w:rsidP="00AE44D9">
      <w:pPr>
        <w:rPr>
          <w:rFonts w:ascii="Arial" w:hAnsi="Arial" w:cs="Arial"/>
          <w:b/>
          <w:sz w:val="20"/>
          <w:szCs w:val="20"/>
        </w:rPr>
      </w:pPr>
      <w:r w:rsidRPr="00EB6015">
        <w:rPr>
          <w:rFonts w:ascii="Arial" w:hAnsi="Arial" w:cs="Arial"/>
          <w:b/>
          <w:sz w:val="20"/>
          <w:szCs w:val="20"/>
        </w:rPr>
        <w:t xml:space="preserve">Neck to Waist (Back): </w:t>
      </w:r>
    </w:p>
    <w:p w14:paraId="62D2E800" w14:textId="77777777" w:rsidR="00E231AC" w:rsidRPr="00EB6015" w:rsidRDefault="00D61F1A" w:rsidP="00AE44D9">
      <w:pPr>
        <w:rPr>
          <w:rFonts w:ascii="Arial" w:hAnsi="Arial" w:cs="Arial"/>
          <w:b/>
          <w:sz w:val="20"/>
          <w:szCs w:val="20"/>
        </w:rPr>
      </w:pPr>
      <w:r w:rsidRPr="00EB6015">
        <w:rPr>
          <w:rFonts w:ascii="Arial" w:hAnsi="Arial" w:cs="Arial"/>
          <w:sz w:val="20"/>
          <w:szCs w:val="20"/>
        </w:rPr>
        <w:t>From</w:t>
      </w:r>
      <w:r w:rsidR="0020175D">
        <w:rPr>
          <w:rFonts w:ascii="Arial" w:hAnsi="Arial" w:cs="Arial"/>
          <w:sz w:val="20"/>
          <w:szCs w:val="20"/>
        </w:rPr>
        <w:t xml:space="preserve"> the nape of the neck (</w:t>
      </w:r>
      <w:r w:rsidR="00E231AC" w:rsidRPr="00EB6015">
        <w:rPr>
          <w:rFonts w:ascii="Arial" w:hAnsi="Arial" w:cs="Arial"/>
          <w:sz w:val="20"/>
          <w:szCs w:val="20"/>
        </w:rPr>
        <w:t>just above the highest vertebrae</w:t>
      </w:r>
      <w:r w:rsidR="0020175D">
        <w:rPr>
          <w:rFonts w:ascii="Arial" w:hAnsi="Arial" w:cs="Arial"/>
          <w:sz w:val="20"/>
          <w:szCs w:val="20"/>
        </w:rPr>
        <w:t>)</w:t>
      </w:r>
      <w:r w:rsidR="00E231AC" w:rsidRPr="00EB6015">
        <w:rPr>
          <w:rFonts w:ascii="Arial" w:hAnsi="Arial" w:cs="Arial"/>
          <w:sz w:val="20"/>
          <w:szCs w:val="20"/>
        </w:rPr>
        <w:t xml:space="preserve"> to the </w:t>
      </w:r>
      <w:r w:rsidR="00E231AC" w:rsidRPr="00D128B3">
        <w:rPr>
          <w:rFonts w:ascii="Arial" w:hAnsi="Arial" w:cs="Arial"/>
          <w:sz w:val="20"/>
          <w:szCs w:val="20"/>
        </w:rPr>
        <w:t xml:space="preserve">waist </w:t>
      </w:r>
      <w:r w:rsidR="0021415C" w:rsidRPr="00D128B3">
        <w:rPr>
          <w:rFonts w:ascii="Arial" w:hAnsi="Arial" w:cs="Arial"/>
          <w:sz w:val="20"/>
          <w:szCs w:val="20"/>
        </w:rPr>
        <w:t>(at navel)</w:t>
      </w:r>
    </w:p>
    <w:p w14:paraId="501B2775" w14:textId="77777777" w:rsidR="00E231AC" w:rsidRPr="005C4D29" w:rsidRDefault="00E231AC" w:rsidP="00AE44D9">
      <w:pPr>
        <w:rPr>
          <w:rFonts w:ascii="Arial" w:hAnsi="Arial" w:cs="Arial"/>
          <w:b/>
          <w:sz w:val="16"/>
          <w:szCs w:val="16"/>
        </w:rPr>
      </w:pPr>
    </w:p>
    <w:p w14:paraId="3CC59D14" w14:textId="77777777" w:rsidR="007950E3" w:rsidRPr="00EB6015" w:rsidRDefault="007950E3" w:rsidP="00AE44D9">
      <w:pPr>
        <w:rPr>
          <w:rFonts w:ascii="Arial" w:hAnsi="Arial" w:cs="Arial"/>
          <w:b/>
          <w:sz w:val="20"/>
          <w:szCs w:val="20"/>
        </w:rPr>
      </w:pPr>
      <w:r w:rsidRPr="00EB6015">
        <w:rPr>
          <w:rFonts w:ascii="Arial" w:hAnsi="Arial" w:cs="Arial"/>
          <w:b/>
          <w:sz w:val="20"/>
          <w:szCs w:val="20"/>
        </w:rPr>
        <w:t>Neck to Floor</w:t>
      </w:r>
      <w:r w:rsidR="00D61F1A" w:rsidRPr="00EB6015">
        <w:rPr>
          <w:rFonts w:ascii="Arial" w:hAnsi="Arial" w:cs="Arial"/>
          <w:b/>
          <w:sz w:val="20"/>
          <w:szCs w:val="20"/>
        </w:rPr>
        <w:t xml:space="preserve"> (Front)</w:t>
      </w:r>
      <w:r w:rsidRPr="00EB6015">
        <w:rPr>
          <w:rFonts w:ascii="Arial" w:hAnsi="Arial" w:cs="Arial"/>
          <w:b/>
          <w:sz w:val="20"/>
          <w:szCs w:val="20"/>
        </w:rPr>
        <w:t xml:space="preserve">: </w:t>
      </w:r>
    </w:p>
    <w:p w14:paraId="0427DF7C" w14:textId="77777777" w:rsidR="007950E3" w:rsidRPr="00EB6015" w:rsidRDefault="0020175D" w:rsidP="00AE44D9">
      <w:pPr>
        <w:rPr>
          <w:rFonts w:ascii="Arial" w:hAnsi="Arial" w:cs="Arial"/>
          <w:sz w:val="20"/>
          <w:szCs w:val="20"/>
        </w:rPr>
      </w:pPr>
      <w:r w:rsidRPr="00EB6015">
        <w:rPr>
          <w:rFonts w:ascii="Arial" w:hAnsi="Arial" w:cs="Arial"/>
          <w:sz w:val="20"/>
          <w:szCs w:val="20"/>
        </w:rPr>
        <w:t>From</w:t>
      </w:r>
      <w:r w:rsidR="00D61F1A" w:rsidRPr="00EB6015">
        <w:rPr>
          <w:rFonts w:ascii="Arial" w:hAnsi="Arial" w:cs="Arial"/>
          <w:sz w:val="20"/>
          <w:szCs w:val="20"/>
        </w:rPr>
        <w:t xml:space="preserve"> the </w:t>
      </w:r>
      <w:r>
        <w:rPr>
          <w:rFonts w:ascii="Arial" w:hAnsi="Arial" w:cs="Arial"/>
          <w:sz w:val="20"/>
          <w:szCs w:val="20"/>
        </w:rPr>
        <w:t xml:space="preserve">hollow </w:t>
      </w:r>
      <w:r w:rsidR="00D61F1A" w:rsidRPr="00EB6015">
        <w:rPr>
          <w:rFonts w:ascii="Arial" w:hAnsi="Arial" w:cs="Arial"/>
          <w:sz w:val="20"/>
          <w:szCs w:val="20"/>
        </w:rPr>
        <w:t xml:space="preserve">point </w:t>
      </w:r>
      <w:r>
        <w:rPr>
          <w:rFonts w:ascii="Arial" w:hAnsi="Arial" w:cs="Arial"/>
          <w:sz w:val="20"/>
          <w:szCs w:val="20"/>
        </w:rPr>
        <w:t>of the neck (</w:t>
      </w:r>
      <w:r w:rsidR="00D61F1A" w:rsidRPr="00EB6015">
        <w:rPr>
          <w:rFonts w:ascii="Arial" w:hAnsi="Arial" w:cs="Arial"/>
          <w:sz w:val="20"/>
          <w:szCs w:val="20"/>
        </w:rPr>
        <w:t>just above the sternum</w:t>
      </w:r>
      <w:r>
        <w:rPr>
          <w:rFonts w:ascii="Arial" w:hAnsi="Arial" w:cs="Arial"/>
          <w:sz w:val="20"/>
          <w:szCs w:val="20"/>
        </w:rPr>
        <w:t>)</w:t>
      </w:r>
      <w:r w:rsidR="00D61F1A" w:rsidRPr="00EB6015">
        <w:rPr>
          <w:rFonts w:ascii="Arial" w:hAnsi="Arial" w:cs="Arial"/>
          <w:sz w:val="20"/>
          <w:szCs w:val="20"/>
        </w:rPr>
        <w:t xml:space="preserve"> </w:t>
      </w:r>
      <w:r w:rsidR="007950E3" w:rsidRPr="00EB6015">
        <w:rPr>
          <w:rFonts w:ascii="Arial" w:hAnsi="Arial" w:cs="Arial"/>
          <w:sz w:val="20"/>
          <w:szCs w:val="20"/>
        </w:rPr>
        <w:t>to the floor (in stocking feet)</w:t>
      </w:r>
    </w:p>
    <w:p w14:paraId="08B55C03" w14:textId="77777777" w:rsidR="00EB6015" w:rsidRPr="005C4D29" w:rsidRDefault="00EB6015" w:rsidP="00AE44D9">
      <w:pPr>
        <w:rPr>
          <w:rFonts w:ascii="Arial" w:hAnsi="Arial" w:cs="Arial"/>
          <w:sz w:val="16"/>
          <w:szCs w:val="16"/>
        </w:rPr>
      </w:pPr>
    </w:p>
    <w:p w14:paraId="309788E7" w14:textId="77777777" w:rsidR="00D61F1A" w:rsidRPr="00EB6015" w:rsidRDefault="00D61F1A" w:rsidP="00AE44D9">
      <w:pPr>
        <w:rPr>
          <w:rFonts w:ascii="Arial" w:hAnsi="Arial" w:cs="Arial"/>
          <w:b/>
          <w:sz w:val="20"/>
          <w:szCs w:val="20"/>
        </w:rPr>
      </w:pPr>
      <w:r w:rsidRPr="00EB6015">
        <w:rPr>
          <w:rFonts w:ascii="Arial" w:hAnsi="Arial" w:cs="Arial"/>
          <w:b/>
          <w:sz w:val="20"/>
          <w:szCs w:val="20"/>
        </w:rPr>
        <w:t xml:space="preserve">Neck to Floor (Back): </w:t>
      </w:r>
    </w:p>
    <w:p w14:paraId="406BC708" w14:textId="77777777" w:rsidR="00D61F1A" w:rsidRPr="00EB6015" w:rsidRDefault="0020175D" w:rsidP="00AE44D9">
      <w:pPr>
        <w:rPr>
          <w:rFonts w:ascii="Arial" w:hAnsi="Arial" w:cs="Arial"/>
          <w:sz w:val="20"/>
          <w:szCs w:val="20"/>
        </w:rPr>
      </w:pPr>
      <w:r w:rsidRPr="00EB6015">
        <w:rPr>
          <w:rFonts w:ascii="Arial" w:hAnsi="Arial" w:cs="Arial"/>
          <w:sz w:val="20"/>
          <w:szCs w:val="20"/>
        </w:rPr>
        <w:t>From</w:t>
      </w:r>
      <w:r w:rsidR="00D61F1A" w:rsidRPr="00EB6015">
        <w:rPr>
          <w:rFonts w:ascii="Arial" w:hAnsi="Arial" w:cs="Arial"/>
          <w:sz w:val="20"/>
          <w:szCs w:val="20"/>
        </w:rPr>
        <w:t xml:space="preserve"> t</w:t>
      </w:r>
      <w:r>
        <w:rPr>
          <w:rFonts w:ascii="Arial" w:hAnsi="Arial" w:cs="Arial"/>
          <w:sz w:val="20"/>
          <w:szCs w:val="20"/>
        </w:rPr>
        <w:t>he nape of the neck (</w:t>
      </w:r>
      <w:r w:rsidR="00D61F1A" w:rsidRPr="00EB6015">
        <w:rPr>
          <w:rFonts w:ascii="Arial" w:hAnsi="Arial" w:cs="Arial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ust above the highest vertebrae)</w:t>
      </w:r>
      <w:r w:rsidR="00D61F1A" w:rsidRPr="00EB6015">
        <w:rPr>
          <w:rFonts w:ascii="Arial" w:hAnsi="Arial" w:cs="Arial"/>
          <w:sz w:val="20"/>
          <w:szCs w:val="20"/>
        </w:rPr>
        <w:t xml:space="preserve"> to the floor (in stocking feet)</w:t>
      </w:r>
    </w:p>
    <w:p w14:paraId="01BF51D4" w14:textId="77777777" w:rsidR="005C4D29" w:rsidRDefault="005C4D29" w:rsidP="00AE44D9">
      <w:pPr>
        <w:rPr>
          <w:rFonts w:ascii="Arial" w:hAnsi="Arial" w:cs="Arial"/>
          <w:sz w:val="20"/>
          <w:szCs w:val="20"/>
        </w:rPr>
      </w:pPr>
    </w:p>
    <w:p w14:paraId="23B2F647" w14:textId="77777777" w:rsidR="00477A81" w:rsidRPr="00EB6015" w:rsidRDefault="00477A81" w:rsidP="00AE44D9">
      <w:pPr>
        <w:rPr>
          <w:rFonts w:ascii="Arial" w:hAnsi="Arial" w:cs="Arial"/>
          <w:b/>
          <w:sz w:val="20"/>
          <w:szCs w:val="20"/>
        </w:rPr>
      </w:pPr>
      <w:r w:rsidRPr="00EB6015">
        <w:rPr>
          <w:rFonts w:ascii="Arial" w:hAnsi="Arial" w:cs="Arial"/>
          <w:b/>
          <w:sz w:val="20"/>
          <w:szCs w:val="20"/>
        </w:rPr>
        <w:t>Waist to Floor:</w:t>
      </w:r>
    </w:p>
    <w:p w14:paraId="239EC77B" w14:textId="77777777" w:rsidR="00477A81" w:rsidRPr="00EB6015" w:rsidRDefault="00D61F1A" w:rsidP="00AE44D9">
      <w:pPr>
        <w:rPr>
          <w:rFonts w:ascii="Arial" w:hAnsi="Arial" w:cs="Arial"/>
          <w:sz w:val="20"/>
          <w:szCs w:val="20"/>
        </w:rPr>
      </w:pPr>
      <w:r w:rsidRPr="00EB6015">
        <w:rPr>
          <w:rFonts w:ascii="Arial" w:hAnsi="Arial" w:cs="Arial"/>
          <w:sz w:val="20"/>
          <w:szCs w:val="20"/>
        </w:rPr>
        <w:t>From</w:t>
      </w:r>
      <w:r w:rsidR="00477A81" w:rsidRPr="00EB6015">
        <w:rPr>
          <w:rFonts w:ascii="Arial" w:hAnsi="Arial" w:cs="Arial"/>
          <w:sz w:val="20"/>
          <w:szCs w:val="20"/>
        </w:rPr>
        <w:t xml:space="preserve"> waist (at navel) to floor – in stocking feet</w:t>
      </w:r>
    </w:p>
    <w:p w14:paraId="1D578151" w14:textId="77777777" w:rsidR="00477A81" w:rsidRPr="005C4D29" w:rsidRDefault="00477A81" w:rsidP="00AE44D9">
      <w:pPr>
        <w:rPr>
          <w:rFonts w:ascii="Arial" w:hAnsi="Arial" w:cs="Arial"/>
          <w:b/>
          <w:sz w:val="16"/>
          <w:szCs w:val="16"/>
        </w:rPr>
      </w:pPr>
    </w:p>
    <w:p w14:paraId="4108CCC7" w14:textId="2A7106AB" w:rsidR="00477A81" w:rsidRPr="00EB6015" w:rsidRDefault="00477A81" w:rsidP="00AE44D9">
      <w:pPr>
        <w:rPr>
          <w:rFonts w:ascii="Arial" w:hAnsi="Arial" w:cs="Arial"/>
          <w:b/>
          <w:sz w:val="20"/>
          <w:szCs w:val="20"/>
        </w:rPr>
      </w:pPr>
      <w:r w:rsidRPr="00EB6015">
        <w:rPr>
          <w:rFonts w:ascii="Arial" w:hAnsi="Arial" w:cs="Arial"/>
          <w:b/>
          <w:sz w:val="20"/>
          <w:szCs w:val="20"/>
        </w:rPr>
        <w:t>Waist to Knee:</w:t>
      </w:r>
    </w:p>
    <w:p w14:paraId="09A4CBA8" w14:textId="77777777" w:rsidR="00D128B3" w:rsidRPr="00EB6015" w:rsidRDefault="00D61F1A" w:rsidP="00AE44D9">
      <w:pPr>
        <w:rPr>
          <w:rFonts w:ascii="Arial" w:hAnsi="Arial" w:cs="Arial"/>
          <w:sz w:val="20"/>
          <w:szCs w:val="20"/>
        </w:rPr>
      </w:pPr>
      <w:r w:rsidRPr="00EB6015">
        <w:rPr>
          <w:rFonts w:ascii="Arial" w:hAnsi="Arial" w:cs="Arial"/>
          <w:sz w:val="20"/>
          <w:szCs w:val="20"/>
        </w:rPr>
        <w:t>From</w:t>
      </w:r>
      <w:r w:rsidR="00477A81" w:rsidRPr="00EB6015">
        <w:rPr>
          <w:rFonts w:ascii="Arial" w:hAnsi="Arial" w:cs="Arial"/>
          <w:sz w:val="20"/>
          <w:szCs w:val="20"/>
        </w:rPr>
        <w:t xml:space="preserve"> waist (at navel) to center of knee</w:t>
      </w:r>
    </w:p>
    <w:p w14:paraId="1225ABF3" w14:textId="77777777" w:rsidR="00477A81" w:rsidRPr="005C4D29" w:rsidRDefault="00477A81" w:rsidP="00AE44D9">
      <w:pPr>
        <w:rPr>
          <w:rFonts w:ascii="Arial" w:hAnsi="Arial" w:cs="Arial"/>
          <w:sz w:val="16"/>
          <w:szCs w:val="16"/>
        </w:rPr>
      </w:pPr>
    </w:p>
    <w:p w14:paraId="4A423A6E" w14:textId="77777777" w:rsidR="007950E3" w:rsidRPr="00EB6015" w:rsidRDefault="007950E3" w:rsidP="00AE44D9">
      <w:pPr>
        <w:rPr>
          <w:rFonts w:ascii="Arial" w:hAnsi="Arial" w:cs="Arial"/>
          <w:b/>
          <w:sz w:val="20"/>
          <w:szCs w:val="20"/>
        </w:rPr>
      </w:pPr>
      <w:r w:rsidRPr="00EB6015">
        <w:rPr>
          <w:rFonts w:ascii="Arial" w:hAnsi="Arial" w:cs="Arial"/>
          <w:b/>
          <w:sz w:val="20"/>
          <w:szCs w:val="20"/>
        </w:rPr>
        <w:t xml:space="preserve">Outseam: </w:t>
      </w:r>
    </w:p>
    <w:p w14:paraId="69C86DCB" w14:textId="77777777" w:rsidR="007950E3" w:rsidRPr="00EB6015" w:rsidRDefault="00E617AE" w:rsidP="00AE44D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Running along the outside of the leg; from</w:t>
      </w:r>
      <w:r w:rsidR="0020175D">
        <w:rPr>
          <w:rFonts w:ascii="Arial" w:hAnsi="Arial" w:cs="Arial"/>
          <w:sz w:val="20"/>
          <w:szCs w:val="20"/>
        </w:rPr>
        <w:t xml:space="preserve"> the u</w:t>
      </w:r>
      <w:r w:rsidR="00D61F1A" w:rsidRPr="00EB6015">
        <w:rPr>
          <w:rFonts w:ascii="Arial" w:hAnsi="Arial" w:cs="Arial"/>
          <w:sz w:val="20"/>
          <w:szCs w:val="20"/>
        </w:rPr>
        <w:t>pper</w:t>
      </w:r>
      <w:r w:rsidR="007950E3" w:rsidRPr="00EB6015">
        <w:rPr>
          <w:rFonts w:ascii="Arial" w:hAnsi="Arial" w:cs="Arial"/>
          <w:sz w:val="20"/>
          <w:szCs w:val="20"/>
        </w:rPr>
        <w:t xml:space="preserve"> hip</w:t>
      </w:r>
      <w:r w:rsidR="00D61F1A" w:rsidRPr="00EB6015">
        <w:rPr>
          <w:rFonts w:ascii="Arial" w:hAnsi="Arial" w:cs="Arial"/>
          <w:sz w:val="20"/>
          <w:szCs w:val="20"/>
        </w:rPr>
        <w:t xml:space="preserve"> to the just below</w:t>
      </w:r>
      <w:r w:rsidR="0020175D">
        <w:rPr>
          <w:rFonts w:ascii="Arial" w:hAnsi="Arial" w:cs="Arial"/>
          <w:sz w:val="20"/>
          <w:szCs w:val="20"/>
        </w:rPr>
        <w:t xml:space="preserve"> the</w:t>
      </w:r>
      <w:r w:rsidR="00D61F1A" w:rsidRPr="00EB6015">
        <w:rPr>
          <w:rFonts w:ascii="Arial" w:hAnsi="Arial" w:cs="Arial"/>
          <w:sz w:val="20"/>
          <w:szCs w:val="20"/>
        </w:rPr>
        <w:t xml:space="preserve"> ankle</w:t>
      </w:r>
    </w:p>
    <w:p w14:paraId="4928EACC" w14:textId="77777777" w:rsidR="007950E3" w:rsidRPr="005C4D29" w:rsidRDefault="007950E3" w:rsidP="00AE44D9">
      <w:pPr>
        <w:rPr>
          <w:rFonts w:ascii="Arial" w:hAnsi="Arial" w:cs="Arial"/>
          <w:sz w:val="16"/>
          <w:szCs w:val="16"/>
        </w:rPr>
      </w:pPr>
    </w:p>
    <w:p w14:paraId="41C47D16" w14:textId="77777777" w:rsidR="007950E3" w:rsidRPr="00EB6015" w:rsidRDefault="007950E3" w:rsidP="00AE44D9">
      <w:pPr>
        <w:rPr>
          <w:rFonts w:ascii="Arial" w:hAnsi="Arial" w:cs="Arial"/>
          <w:b/>
          <w:sz w:val="20"/>
          <w:szCs w:val="20"/>
        </w:rPr>
      </w:pPr>
      <w:r w:rsidRPr="00EB6015">
        <w:rPr>
          <w:rFonts w:ascii="Arial" w:hAnsi="Arial" w:cs="Arial"/>
          <w:b/>
          <w:sz w:val="20"/>
          <w:szCs w:val="20"/>
        </w:rPr>
        <w:t xml:space="preserve">Inseam: </w:t>
      </w:r>
    </w:p>
    <w:p w14:paraId="29FF7AD4" w14:textId="77777777" w:rsidR="007950E3" w:rsidRPr="00EB6015" w:rsidRDefault="00E617AE" w:rsidP="00AE44D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Running along the inside of the leg; from</w:t>
      </w:r>
      <w:r w:rsidR="006B11F1">
        <w:rPr>
          <w:rFonts w:ascii="Arial" w:hAnsi="Arial" w:cs="Arial"/>
          <w:sz w:val="20"/>
          <w:szCs w:val="20"/>
        </w:rPr>
        <w:t xml:space="preserve"> the tuck</w:t>
      </w:r>
      <w:r w:rsidR="007950E3" w:rsidRPr="00EB6015">
        <w:rPr>
          <w:rFonts w:ascii="Arial" w:hAnsi="Arial" w:cs="Arial"/>
          <w:sz w:val="20"/>
          <w:szCs w:val="20"/>
        </w:rPr>
        <w:t xml:space="preserve"> just under the</w:t>
      </w:r>
      <w:r>
        <w:rPr>
          <w:rFonts w:ascii="Arial" w:hAnsi="Arial" w:cs="Arial"/>
          <w:sz w:val="20"/>
          <w:szCs w:val="20"/>
        </w:rPr>
        <w:t xml:space="preserve"> crotch </w:t>
      </w:r>
      <w:r w:rsidR="00D61F1A" w:rsidRPr="00EB6015">
        <w:rPr>
          <w:rFonts w:ascii="Arial" w:hAnsi="Arial" w:cs="Arial"/>
          <w:sz w:val="20"/>
          <w:szCs w:val="20"/>
        </w:rPr>
        <w:t>to just below the ankle</w:t>
      </w:r>
    </w:p>
    <w:p w14:paraId="22CE51CB" w14:textId="77777777" w:rsidR="00AE44D9" w:rsidRDefault="00AE44D9" w:rsidP="00AE44D9">
      <w:pPr>
        <w:rPr>
          <w:rFonts w:ascii="Arial" w:hAnsi="Arial" w:cs="Arial"/>
          <w:sz w:val="16"/>
          <w:szCs w:val="16"/>
        </w:rPr>
      </w:pPr>
    </w:p>
    <w:p w14:paraId="3269824E" w14:textId="6404AF84" w:rsidR="007950E3" w:rsidRPr="00EB6015" w:rsidRDefault="007950E3" w:rsidP="00AE44D9">
      <w:pPr>
        <w:rPr>
          <w:rFonts w:ascii="Arial" w:hAnsi="Arial" w:cs="Arial"/>
          <w:b/>
          <w:sz w:val="20"/>
          <w:szCs w:val="20"/>
        </w:rPr>
      </w:pPr>
      <w:r w:rsidRPr="00EB6015">
        <w:rPr>
          <w:rFonts w:ascii="Arial" w:hAnsi="Arial" w:cs="Arial"/>
          <w:b/>
          <w:sz w:val="20"/>
          <w:szCs w:val="20"/>
        </w:rPr>
        <w:lastRenderedPageBreak/>
        <w:t xml:space="preserve">Sleeve Length: </w:t>
      </w:r>
    </w:p>
    <w:p w14:paraId="14B8C7A0" w14:textId="68A9F838" w:rsidR="007950E3" w:rsidRPr="00EB6015" w:rsidRDefault="00FB1973" w:rsidP="00AE44D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With the arm slightly bent: from</w:t>
      </w:r>
      <w:r w:rsidR="007950E3" w:rsidRPr="00EB6015">
        <w:rPr>
          <w:rFonts w:ascii="Arial" w:hAnsi="Arial" w:cs="Arial"/>
          <w:sz w:val="20"/>
          <w:szCs w:val="20"/>
        </w:rPr>
        <w:t xml:space="preserve"> </w:t>
      </w:r>
      <w:r w:rsidR="00E447F9" w:rsidRPr="00EB6015">
        <w:rPr>
          <w:rFonts w:ascii="Arial" w:hAnsi="Arial" w:cs="Arial"/>
          <w:sz w:val="20"/>
          <w:szCs w:val="20"/>
        </w:rPr>
        <w:t xml:space="preserve">center of </w:t>
      </w:r>
      <w:r w:rsidR="00CA0EC8">
        <w:rPr>
          <w:rFonts w:ascii="Arial" w:hAnsi="Arial" w:cs="Arial"/>
          <w:sz w:val="20"/>
          <w:szCs w:val="20"/>
        </w:rPr>
        <w:t xml:space="preserve">upper </w:t>
      </w:r>
      <w:r w:rsidR="00E447F9" w:rsidRPr="00EB6015">
        <w:rPr>
          <w:rFonts w:ascii="Arial" w:hAnsi="Arial" w:cs="Arial"/>
          <w:sz w:val="20"/>
          <w:szCs w:val="20"/>
        </w:rPr>
        <w:t xml:space="preserve">back (at </w:t>
      </w:r>
      <w:r w:rsidR="00D61F1A" w:rsidRPr="00EB6015">
        <w:rPr>
          <w:rFonts w:ascii="Arial" w:hAnsi="Arial" w:cs="Arial"/>
          <w:sz w:val="20"/>
          <w:szCs w:val="20"/>
        </w:rPr>
        <w:t>nape</w:t>
      </w:r>
      <w:r w:rsidR="00CA0EC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 w:rsidR="00CA0EC8">
        <w:rPr>
          <w:rFonts w:ascii="Arial" w:hAnsi="Arial" w:cs="Arial"/>
          <w:sz w:val="20"/>
          <w:szCs w:val="20"/>
        </w:rPr>
        <w:t xml:space="preserve"> neck</w:t>
      </w:r>
      <w:r w:rsidR="00E447F9" w:rsidRPr="00EB6015">
        <w:rPr>
          <w:rFonts w:ascii="Arial" w:hAnsi="Arial" w:cs="Arial"/>
          <w:sz w:val="20"/>
          <w:szCs w:val="20"/>
        </w:rPr>
        <w:t xml:space="preserve">) to </w:t>
      </w:r>
      <w:r w:rsidR="0020175D">
        <w:rPr>
          <w:rFonts w:ascii="Arial" w:hAnsi="Arial" w:cs="Arial"/>
          <w:sz w:val="20"/>
          <w:szCs w:val="20"/>
        </w:rPr>
        <w:t xml:space="preserve">the </w:t>
      </w:r>
      <w:r w:rsidR="00D61F1A" w:rsidRPr="00EB6015">
        <w:rPr>
          <w:rFonts w:ascii="Arial" w:hAnsi="Arial" w:cs="Arial"/>
          <w:sz w:val="20"/>
          <w:szCs w:val="20"/>
        </w:rPr>
        <w:t xml:space="preserve">tip of </w:t>
      </w:r>
      <w:r w:rsidR="0020175D">
        <w:rPr>
          <w:rFonts w:ascii="Arial" w:hAnsi="Arial" w:cs="Arial"/>
          <w:sz w:val="20"/>
          <w:szCs w:val="20"/>
        </w:rPr>
        <w:t xml:space="preserve">shoulder and </w:t>
      </w:r>
      <w:r w:rsidR="00D61F1A" w:rsidRPr="00EB6015">
        <w:rPr>
          <w:rFonts w:ascii="Arial" w:hAnsi="Arial" w:cs="Arial"/>
          <w:sz w:val="20"/>
          <w:szCs w:val="20"/>
        </w:rPr>
        <w:t xml:space="preserve">then </w:t>
      </w:r>
      <w:r w:rsidR="00E447F9" w:rsidRPr="00EB6015">
        <w:rPr>
          <w:rFonts w:ascii="Arial" w:hAnsi="Arial" w:cs="Arial"/>
          <w:sz w:val="20"/>
          <w:szCs w:val="20"/>
        </w:rPr>
        <w:t>to elbow and then</w:t>
      </w:r>
      <w:r w:rsidR="007950E3" w:rsidRPr="00EB6015">
        <w:rPr>
          <w:rFonts w:ascii="Arial" w:hAnsi="Arial" w:cs="Arial"/>
          <w:sz w:val="20"/>
          <w:szCs w:val="20"/>
        </w:rPr>
        <w:t xml:space="preserve"> to wrist bone down the </w:t>
      </w:r>
      <w:r w:rsidR="00E447F9" w:rsidRPr="00EB6015">
        <w:rPr>
          <w:rFonts w:ascii="Arial" w:hAnsi="Arial" w:cs="Arial"/>
          <w:sz w:val="20"/>
          <w:szCs w:val="20"/>
        </w:rPr>
        <w:t>backside</w:t>
      </w:r>
      <w:r w:rsidR="0020175D">
        <w:rPr>
          <w:rFonts w:ascii="Arial" w:hAnsi="Arial" w:cs="Arial"/>
          <w:sz w:val="20"/>
          <w:szCs w:val="20"/>
        </w:rPr>
        <w:t xml:space="preserve"> of the arm</w:t>
      </w:r>
    </w:p>
    <w:p w14:paraId="0FCEFE13" w14:textId="77777777" w:rsidR="0014142B" w:rsidRPr="005C4D29" w:rsidRDefault="0014142B" w:rsidP="00AE44D9">
      <w:pPr>
        <w:rPr>
          <w:rFonts w:ascii="Arial" w:hAnsi="Arial" w:cs="Arial"/>
          <w:sz w:val="16"/>
          <w:szCs w:val="16"/>
        </w:rPr>
      </w:pPr>
    </w:p>
    <w:p w14:paraId="12F5D42E" w14:textId="77777777" w:rsidR="007950E3" w:rsidRPr="00EB6015" w:rsidRDefault="007950E3" w:rsidP="00AE44D9">
      <w:pPr>
        <w:rPr>
          <w:rFonts w:ascii="Arial" w:hAnsi="Arial" w:cs="Arial"/>
          <w:b/>
          <w:sz w:val="20"/>
          <w:szCs w:val="20"/>
        </w:rPr>
      </w:pPr>
      <w:r w:rsidRPr="00EB6015">
        <w:rPr>
          <w:rFonts w:ascii="Arial" w:hAnsi="Arial" w:cs="Arial"/>
          <w:b/>
          <w:sz w:val="20"/>
          <w:szCs w:val="20"/>
        </w:rPr>
        <w:t>Shoulder to Shoulder:</w:t>
      </w:r>
    </w:p>
    <w:p w14:paraId="7BD9A1CE" w14:textId="6E98D575" w:rsidR="007950E3" w:rsidRPr="00EB6015" w:rsidRDefault="00D61F1A" w:rsidP="00AE44D9">
      <w:pPr>
        <w:rPr>
          <w:rFonts w:ascii="Arial" w:hAnsi="Arial" w:cs="Arial"/>
          <w:sz w:val="20"/>
          <w:szCs w:val="20"/>
        </w:rPr>
      </w:pPr>
      <w:r w:rsidRPr="00EB6015">
        <w:rPr>
          <w:rFonts w:ascii="Arial" w:hAnsi="Arial" w:cs="Arial"/>
          <w:sz w:val="20"/>
          <w:szCs w:val="20"/>
        </w:rPr>
        <w:t>From</w:t>
      </w:r>
      <w:r w:rsidR="007950E3" w:rsidRPr="00EB6015">
        <w:rPr>
          <w:rFonts w:ascii="Arial" w:hAnsi="Arial" w:cs="Arial"/>
          <w:sz w:val="20"/>
          <w:szCs w:val="20"/>
        </w:rPr>
        <w:t xml:space="preserve"> </w:t>
      </w:r>
      <w:r w:rsidR="006C358C">
        <w:rPr>
          <w:rFonts w:ascii="Arial" w:hAnsi="Arial" w:cs="Arial"/>
          <w:sz w:val="20"/>
          <w:szCs w:val="20"/>
        </w:rPr>
        <w:t xml:space="preserve">tip of </w:t>
      </w:r>
      <w:r w:rsidR="00FB1973">
        <w:rPr>
          <w:rFonts w:ascii="Arial" w:hAnsi="Arial" w:cs="Arial"/>
          <w:sz w:val="20"/>
          <w:szCs w:val="20"/>
        </w:rPr>
        <w:t xml:space="preserve">right </w:t>
      </w:r>
      <w:r w:rsidR="007950E3" w:rsidRPr="00EB6015">
        <w:rPr>
          <w:rFonts w:ascii="Arial" w:hAnsi="Arial" w:cs="Arial"/>
          <w:sz w:val="20"/>
          <w:szCs w:val="20"/>
        </w:rPr>
        <w:t xml:space="preserve">shoulder bone to </w:t>
      </w:r>
      <w:r w:rsidR="006C358C">
        <w:rPr>
          <w:rFonts w:ascii="Arial" w:hAnsi="Arial" w:cs="Arial"/>
          <w:sz w:val="20"/>
          <w:szCs w:val="20"/>
        </w:rPr>
        <w:t xml:space="preserve">tip of </w:t>
      </w:r>
      <w:r w:rsidR="00FB1973">
        <w:rPr>
          <w:rFonts w:ascii="Arial" w:hAnsi="Arial" w:cs="Arial"/>
          <w:sz w:val="20"/>
          <w:szCs w:val="20"/>
        </w:rPr>
        <w:t xml:space="preserve">left </w:t>
      </w:r>
      <w:r w:rsidR="007950E3" w:rsidRPr="00EB6015">
        <w:rPr>
          <w:rFonts w:ascii="Arial" w:hAnsi="Arial" w:cs="Arial"/>
          <w:sz w:val="20"/>
          <w:szCs w:val="20"/>
        </w:rPr>
        <w:t xml:space="preserve">shoulder bone across the </w:t>
      </w:r>
      <w:r w:rsidR="006A798E">
        <w:rPr>
          <w:rFonts w:ascii="Arial" w:hAnsi="Arial" w:cs="Arial"/>
          <w:sz w:val="20"/>
          <w:szCs w:val="20"/>
        </w:rPr>
        <w:t xml:space="preserve">yolk of the upper </w:t>
      </w:r>
      <w:r w:rsidR="007950E3" w:rsidRPr="00EB6015">
        <w:rPr>
          <w:rFonts w:ascii="Arial" w:hAnsi="Arial" w:cs="Arial"/>
          <w:sz w:val="20"/>
          <w:szCs w:val="20"/>
        </w:rPr>
        <w:t>back</w:t>
      </w:r>
      <w:r w:rsidR="00FB1973">
        <w:rPr>
          <w:rFonts w:ascii="Arial" w:hAnsi="Arial" w:cs="Arial"/>
          <w:sz w:val="20"/>
          <w:szCs w:val="20"/>
        </w:rPr>
        <w:t xml:space="preserve"> – passing along the C7 vertebrae</w:t>
      </w:r>
    </w:p>
    <w:p w14:paraId="67214568" w14:textId="77777777" w:rsidR="007950E3" w:rsidRPr="005C4D29" w:rsidRDefault="007950E3" w:rsidP="00AE44D9">
      <w:pPr>
        <w:rPr>
          <w:rFonts w:ascii="Arial" w:hAnsi="Arial" w:cs="Arial"/>
          <w:sz w:val="16"/>
          <w:szCs w:val="16"/>
        </w:rPr>
      </w:pPr>
    </w:p>
    <w:p w14:paraId="0270A471" w14:textId="77777777" w:rsidR="007950E3" w:rsidRPr="00EB6015" w:rsidRDefault="007950E3" w:rsidP="00AE44D9">
      <w:pPr>
        <w:rPr>
          <w:rFonts w:ascii="Arial" w:hAnsi="Arial" w:cs="Arial"/>
          <w:b/>
          <w:sz w:val="20"/>
          <w:szCs w:val="20"/>
        </w:rPr>
      </w:pPr>
      <w:r w:rsidRPr="00EB6015">
        <w:rPr>
          <w:rFonts w:ascii="Arial" w:hAnsi="Arial" w:cs="Arial"/>
          <w:b/>
          <w:sz w:val="20"/>
          <w:szCs w:val="20"/>
        </w:rPr>
        <w:t>Girth:</w:t>
      </w:r>
    </w:p>
    <w:p w14:paraId="3661279E" w14:textId="77777777" w:rsidR="007950E3" w:rsidRPr="00EB6015" w:rsidRDefault="007950E3" w:rsidP="00AE44D9">
      <w:pPr>
        <w:rPr>
          <w:rFonts w:ascii="Arial" w:hAnsi="Arial" w:cs="Arial"/>
          <w:sz w:val="20"/>
          <w:szCs w:val="20"/>
        </w:rPr>
      </w:pPr>
      <w:r w:rsidRPr="00EB6015">
        <w:rPr>
          <w:rFonts w:ascii="Arial" w:hAnsi="Arial" w:cs="Arial"/>
          <w:sz w:val="20"/>
          <w:szCs w:val="20"/>
        </w:rPr>
        <w:t xml:space="preserve">From </w:t>
      </w:r>
      <w:r w:rsidR="006C358C">
        <w:rPr>
          <w:rFonts w:ascii="Arial" w:hAnsi="Arial" w:cs="Arial"/>
          <w:sz w:val="20"/>
          <w:szCs w:val="20"/>
        </w:rPr>
        <w:t xml:space="preserve">tip of </w:t>
      </w:r>
      <w:r w:rsidR="0021415C">
        <w:rPr>
          <w:rFonts w:ascii="Arial" w:hAnsi="Arial" w:cs="Arial"/>
          <w:sz w:val="20"/>
          <w:szCs w:val="20"/>
        </w:rPr>
        <w:t xml:space="preserve">shoulder bone, across the front of the body, pass through the legs under the crotch and </w:t>
      </w:r>
      <w:r w:rsidR="004A26D0">
        <w:rPr>
          <w:rFonts w:ascii="Arial" w:hAnsi="Arial" w:cs="Arial"/>
          <w:sz w:val="20"/>
          <w:szCs w:val="20"/>
        </w:rPr>
        <w:t xml:space="preserve">up the </w:t>
      </w:r>
      <w:r w:rsidRPr="00EB6015">
        <w:rPr>
          <w:rFonts w:ascii="Arial" w:hAnsi="Arial" w:cs="Arial"/>
          <w:sz w:val="20"/>
          <w:szCs w:val="20"/>
        </w:rPr>
        <w:t xml:space="preserve">back to the same </w:t>
      </w:r>
      <w:r w:rsidR="0021415C">
        <w:rPr>
          <w:rFonts w:ascii="Arial" w:hAnsi="Arial" w:cs="Arial"/>
          <w:sz w:val="20"/>
          <w:szCs w:val="20"/>
        </w:rPr>
        <w:t xml:space="preserve">point on the tip of the </w:t>
      </w:r>
      <w:r w:rsidR="004A26D0">
        <w:rPr>
          <w:rFonts w:ascii="Arial" w:hAnsi="Arial" w:cs="Arial"/>
          <w:sz w:val="20"/>
          <w:szCs w:val="20"/>
        </w:rPr>
        <w:t xml:space="preserve">same </w:t>
      </w:r>
      <w:r w:rsidR="0021415C">
        <w:rPr>
          <w:rFonts w:ascii="Arial" w:hAnsi="Arial" w:cs="Arial"/>
          <w:sz w:val="20"/>
          <w:szCs w:val="20"/>
        </w:rPr>
        <w:t>shoulder.</w:t>
      </w:r>
    </w:p>
    <w:p w14:paraId="4839A474" w14:textId="77777777" w:rsidR="007950E3" w:rsidRPr="005C4D29" w:rsidRDefault="007950E3" w:rsidP="00AE44D9">
      <w:pPr>
        <w:rPr>
          <w:rFonts w:ascii="Arial" w:hAnsi="Arial" w:cs="Arial"/>
          <w:sz w:val="16"/>
          <w:szCs w:val="16"/>
        </w:rPr>
      </w:pPr>
    </w:p>
    <w:p w14:paraId="6666CEA1" w14:textId="77777777" w:rsidR="007950E3" w:rsidRPr="00EB6015" w:rsidRDefault="00D61F1A" w:rsidP="00AE44D9">
      <w:pPr>
        <w:rPr>
          <w:rFonts w:ascii="Arial" w:hAnsi="Arial" w:cs="Arial"/>
          <w:b/>
          <w:sz w:val="20"/>
          <w:szCs w:val="20"/>
        </w:rPr>
      </w:pPr>
      <w:r w:rsidRPr="00EB6015">
        <w:rPr>
          <w:rFonts w:ascii="Arial" w:hAnsi="Arial" w:cs="Arial"/>
          <w:b/>
          <w:sz w:val="20"/>
          <w:szCs w:val="20"/>
        </w:rPr>
        <w:t>Under Arm Seam</w:t>
      </w:r>
      <w:r w:rsidR="007950E3" w:rsidRPr="00EB6015">
        <w:rPr>
          <w:rFonts w:ascii="Arial" w:hAnsi="Arial" w:cs="Arial"/>
          <w:b/>
          <w:sz w:val="20"/>
          <w:szCs w:val="20"/>
        </w:rPr>
        <w:t>:</w:t>
      </w:r>
    </w:p>
    <w:p w14:paraId="1111E430" w14:textId="76B9B7A1" w:rsidR="007950E3" w:rsidRPr="00EB6015" w:rsidRDefault="00D61F1A" w:rsidP="00AE44D9">
      <w:pPr>
        <w:rPr>
          <w:rFonts w:ascii="Arial" w:hAnsi="Arial" w:cs="Arial"/>
          <w:sz w:val="20"/>
          <w:szCs w:val="20"/>
        </w:rPr>
      </w:pPr>
      <w:r w:rsidRPr="00EB6015">
        <w:rPr>
          <w:rFonts w:ascii="Arial" w:hAnsi="Arial" w:cs="Arial"/>
          <w:sz w:val="20"/>
          <w:szCs w:val="20"/>
        </w:rPr>
        <w:t>From</w:t>
      </w:r>
      <w:r w:rsidR="007950E3" w:rsidRPr="00EB6015">
        <w:rPr>
          <w:rFonts w:ascii="Arial" w:hAnsi="Arial" w:cs="Arial"/>
          <w:sz w:val="20"/>
          <w:szCs w:val="20"/>
        </w:rPr>
        <w:t xml:space="preserve"> </w:t>
      </w:r>
      <w:r w:rsidR="005C4D29">
        <w:rPr>
          <w:rFonts w:ascii="Arial" w:hAnsi="Arial" w:cs="Arial"/>
          <w:sz w:val="20"/>
          <w:szCs w:val="20"/>
        </w:rPr>
        <w:t xml:space="preserve">center of </w:t>
      </w:r>
      <w:r w:rsidR="007950E3" w:rsidRPr="00EB6015">
        <w:rPr>
          <w:rFonts w:ascii="Arial" w:hAnsi="Arial" w:cs="Arial"/>
          <w:sz w:val="20"/>
          <w:szCs w:val="20"/>
        </w:rPr>
        <w:t xml:space="preserve">armpit </w:t>
      </w:r>
      <w:r w:rsidR="005C4D29">
        <w:rPr>
          <w:rFonts w:ascii="Arial" w:hAnsi="Arial" w:cs="Arial"/>
          <w:sz w:val="20"/>
          <w:szCs w:val="20"/>
        </w:rPr>
        <w:t>along</w:t>
      </w:r>
      <w:r w:rsidR="00FB1973">
        <w:rPr>
          <w:rFonts w:ascii="Arial" w:hAnsi="Arial" w:cs="Arial"/>
          <w:sz w:val="20"/>
          <w:szCs w:val="20"/>
        </w:rPr>
        <w:t xml:space="preserve"> the side of the </w:t>
      </w:r>
      <w:r w:rsidR="005C4D29">
        <w:rPr>
          <w:rFonts w:ascii="Arial" w:hAnsi="Arial" w:cs="Arial"/>
          <w:sz w:val="20"/>
          <w:szCs w:val="20"/>
        </w:rPr>
        <w:t xml:space="preserve">torso </w:t>
      </w:r>
      <w:r w:rsidR="007950E3" w:rsidRPr="00EB6015">
        <w:rPr>
          <w:rFonts w:ascii="Arial" w:hAnsi="Arial" w:cs="Arial"/>
          <w:sz w:val="20"/>
          <w:szCs w:val="20"/>
        </w:rPr>
        <w:t>to beltline</w:t>
      </w:r>
      <w:r w:rsidRPr="00EB6015">
        <w:rPr>
          <w:rFonts w:ascii="Arial" w:hAnsi="Arial" w:cs="Arial"/>
          <w:sz w:val="20"/>
          <w:szCs w:val="20"/>
        </w:rPr>
        <w:t xml:space="preserve"> at upper hip</w:t>
      </w:r>
    </w:p>
    <w:p w14:paraId="766BB5EA" w14:textId="77777777" w:rsidR="007950E3" w:rsidRPr="005C4D29" w:rsidRDefault="007950E3" w:rsidP="00AE44D9">
      <w:pPr>
        <w:rPr>
          <w:rFonts w:ascii="Arial" w:hAnsi="Arial" w:cs="Arial"/>
          <w:sz w:val="16"/>
          <w:szCs w:val="16"/>
        </w:rPr>
      </w:pPr>
    </w:p>
    <w:p w14:paraId="4A5B7B46" w14:textId="134F7ADF" w:rsidR="00AE44D9" w:rsidRPr="00EB6015" w:rsidRDefault="00AE44D9" w:rsidP="00AE44D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Head/</w:t>
      </w:r>
      <w:r w:rsidRPr="00EB6015">
        <w:rPr>
          <w:rFonts w:ascii="Arial" w:hAnsi="Arial" w:cs="Arial"/>
          <w:b/>
          <w:sz w:val="20"/>
          <w:szCs w:val="20"/>
        </w:rPr>
        <w:t>Hat:</w:t>
      </w:r>
    </w:p>
    <w:p w14:paraId="32951734" w14:textId="77777777" w:rsidR="00AE44D9" w:rsidRDefault="00AE44D9" w:rsidP="00AE44D9">
      <w:pPr>
        <w:rPr>
          <w:rFonts w:ascii="Arial" w:hAnsi="Arial" w:cs="Arial"/>
          <w:sz w:val="20"/>
          <w:szCs w:val="20"/>
        </w:rPr>
      </w:pPr>
      <w:r w:rsidRPr="00EB6015">
        <w:rPr>
          <w:rFonts w:ascii="Arial" w:hAnsi="Arial" w:cs="Arial"/>
          <w:sz w:val="20"/>
          <w:szCs w:val="20"/>
        </w:rPr>
        <w:t>The circumference of the head just above the ears</w:t>
      </w:r>
    </w:p>
    <w:p w14:paraId="1CA7F983" w14:textId="77777777" w:rsidR="00AE44D9" w:rsidRDefault="00AE44D9" w:rsidP="00AE44D9">
      <w:pPr>
        <w:rPr>
          <w:rFonts w:ascii="Arial" w:hAnsi="Arial" w:cs="Arial"/>
          <w:sz w:val="20"/>
          <w:szCs w:val="20"/>
        </w:rPr>
      </w:pPr>
    </w:p>
    <w:p w14:paraId="731BE556" w14:textId="77777777" w:rsidR="00AE44D9" w:rsidRPr="00EB6015" w:rsidRDefault="00AE44D9" w:rsidP="00AE44D9">
      <w:pPr>
        <w:rPr>
          <w:rFonts w:ascii="Arial" w:hAnsi="Arial" w:cs="Arial"/>
          <w:b/>
          <w:sz w:val="20"/>
          <w:szCs w:val="20"/>
        </w:rPr>
      </w:pPr>
      <w:r w:rsidRPr="00EB6015">
        <w:rPr>
          <w:rFonts w:ascii="Arial" w:hAnsi="Arial" w:cs="Arial"/>
          <w:b/>
          <w:sz w:val="20"/>
          <w:szCs w:val="20"/>
        </w:rPr>
        <w:t xml:space="preserve">Neck: </w:t>
      </w:r>
    </w:p>
    <w:p w14:paraId="103A10C7" w14:textId="77777777" w:rsidR="00AE44D9" w:rsidRPr="00EB6015" w:rsidRDefault="00AE44D9" w:rsidP="00AE44D9">
      <w:pPr>
        <w:rPr>
          <w:rFonts w:ascii="Arial" w:hAnsi="Arial" w:cs="Arial"/>
          <w:sz w:val="20"/>
          <w:szCs w:val="20"/>
        </w:rPr>
      </w:pPr>
      <w:r w:rsidRPr="00EB6015">
        <w:rPr>
          <w:rFonts w:ascii="Arial" w:hAnsi="Arial" w:cs="Arial"/>
          <w:sz w:val="20"/>
          <w:szCs w:val="20"/>
        </w:rPr>
        <w:t>Circumference around the neck at its thickest point</w:t>
      </w:r>
    </w:p>
    <w:p w14:paraId="2E2F4FB5" w14:textId="77777777" w:rsidR="00AE44D9" w:rsidRDefault="00AE44D9" w:rsidP="00AE44D9">
      <w:pPr>
        <w:rPr>
          <w:rFonts w:ascii="Arial" w:hAnsi="Arial" w:cs="Arial"/>
          <w:b/>
          <w:sz w:val="20"/>
          <w:szCs w:val="20"/>
        </w:rPr>
      </w:pPr>
    </w:p>
    <w:p w14:paraId="1D2EBFDB" w14:textId="6B2965B2" w:rsidR="007950E3" w:rsidRPr="00EB6015" w:rsidRDefault="007950E3" w:rsidP="00AE44D9">
      <w:pPr>
        <w:rPr>
          <w:rFonts w:ascii="Arial" w:hAnsi="Arial" w:cs="Arial"/>
          <w:b/>
          <w:sz w:val="20"/>
          <w:szCs w:val="20"/>
        </w:rPr>
      </w:pPr>
      <w:r w:rsidRPr="00EB6015">
        <w:rPr>
          <w:rFonts w:ascii="Arial" w:hAnsi="Arial" w:cs="Arial"/>
          <w:b/>
          <w:sz w:val="20"/>
          <w:szCs w:val="20"/>
        </w:rPr>
        <w:t>Bicep:</w:t>
      </w:r>
    </w:p>
    <w:p w14:paraId="2582F320" w14:textId="77777777" w:rsidR="007950E3" w:rsidRPr="00EB6015" w:rsidRDefault="00D61F1A" w:rsidP="00AE44D9">
      <w:pPr>
        <w:rPr>
          <w:rFonts w:ascii="Arial" w:hAnsi="Arial" w:cs="Arial"/>
          <w:sz w:val="20"/>
          <w:szCs w:val="20"/>
        </w:rPr>
      </w:pPr>
      <w:r w:rsidRPr="00EB6015">
        <w:rPr>
          <w:rFonts w:ascii="Arial" w:hAnsi="Arial" w:cs="Arial"/>
          <w:sz w:val="20"/>
          <w:szCs w:val="20"/>
        </w:rPr>
        <w:t>The</w:t>
      </w:r>
      <w:r w:rsidR="007950E3" w:rsidRPr="00EB6015">
        <w:rPr>
          <w:rFonts w:ascii="Arial" w:hAnsi="Arial" w:cs="Arial"/>
          <w:sz w:val="20"/>
          <w:szCs w:val="20"/>
        </w:rPr>
        <w:t xml:space="preserve"> circumference around a flexed bicep</w:t>
      </w:r>
    </w:p>
    <w:p w14:paraId="2BB5DFCD" w14:textId="77777777" w:rsidR="007950E3" w:rsidRPr="005C4D29" w:rsidRDefault="007950E3" w:rsidP="00AE44D9">
      <w:pPr>
        <w:rPr>
          <w:rFonts w:ascii="Arial" w:hAnsi="Arial" w:cs="Arial"/>
          <w:sz w:val="16"/>
          <w:szCs w:val="16"/>
        </w:rPr>
      </w:pPr>
    </w:p>
    <w:p w14:paraId="7B5798C1" w14:textId="77777777" w:rsidR="007950E3" w:rsidRPr="00EB6015" w:rsidRDefault="007950E3" w:rsidP="00AE44D9">
      <w:pPr>
        <w:rPr>
          <w:rFonts w:ascii="Arial" w:hAnsi="Arial" w:cs="Arial"/>
          <w:b/>
          <w:sz w:val="20"/>
          <w:szCs w:val="20"/>
        </w:rPr>
      </w:pPr>
      <w:r w:rsidRPr="00EB6015">
        <w:rPr>
          <w:rFonts w:ascii="Arial" w:hAnsi="Arial" w:cs="Arial"/>
          <w:b/>
          <w:sz w:val="20"/>
          <w:szCs w:val="20"/>
        </w:rPr>
        <w:t>Thigh:</w:t>
      </w:r>
    </w:p>
    <w:p w14:paraId="6A8C29C8" w14:textId="77777777" w:rsidR="007950E3" w:rsidRDefault="00D61F1A" w:rsidP="00AE44D9">
      <w:pPr>
        <w:rPr>
          <w:rFonts w:ascii="Arial" w:hAnsi="Arial" w:cs="Arial"/>
          <w:sz w:val="20"/>
          <w:szCs w:val="20"/>
        </w:rPr>
      </w:pPr>
      <w:r w:rsidRPr="00EB6015">
        <w:rPr>
          <w:rFonts w:ascii="Arial" w:hAnsi="Arial" w:cs="Arial"/>
          <w:sz w:val="20"/>
          <w:szCs w:val="20"/>
        </w:rPr>
        <w:t>The</w:t>
      </w:r>
      <w:r w:rsidR="007950E3" w:rsidRPr="00EB6015">
        <w:rPr>
          <w:rFonts w:ascii="Arial" w:hAnsi="Arial" w:cs="Arial"/>
          <w:sz w:val="20"/>
          <w:szCs w:val="20"/>
        </w:rPr>
        <w:t xml:space="preserve"> circumference around a flexed thigh</w:t>
      </w:r>
    </w:p>
    <w:p w14:paraId="05FDB897" w14:textId="77777777" w:rsidR="00AE44D9" w:rsidRDefault="00AE44D9" w:rsidP="00AE44D9">
      <w:pPr>
        <w:rPr>
          <w:rFonts w:ascii="Arial" w:hAnsi="Arial" w:cs="Arial"/>
          <w:sz w:val="20"/>
          <w:szCs w:val="20"/>
        </w:rPr>
      </w:pPr>
    </w:p>
    <w:p w14:paraId="005DE29C" w14:textId="3A44CFC2" w:rsidR="00AE44D9" w:rsidRDefault="00AE44D9" w:rsidP="00AE44D9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Calf:</w:t>
      </w:r>
    </w:p>
    <w:p w14:paraId="2F40E317" w14:textId="368CDF92" w:rsidR="00AE44D9" w:rsidRPr="00AE44D9" w:rsidRDefault="00AE44D9" w:rsidP="00AE44D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circumference around a flexed calf</w:t>
      </w:r>
    </w:p>
    <w:p w14:paraId="1E2BDFA9" w14:textId="77777777" w:rsidR="007950E3" w:rsidRPr="005C4D29" w:rsidRDefault="007950E3" w:rsidP="00AE44D9">
      <w:pPr>
        <w:rPr>
          <w:rFonts w:ascii="Arial" w:hAnsi="Arial" w:cs="Arial"/>
          <w:sz w:val="16"/>
          <w:szCs w:val="16"/>
        </w:rPr>
      </w:pPr>
    </w:p>
    <w:p w14:paraId="50FC242A" w14:textId="77777777" w:rsidR="00D61F1A" w:rsidRPr="00EB6015" w:rsidRDefault="00D61F1A" w:rsidP="00AE44D9">
      <w:pPr>
        <w:rPr>
          <w:rFonts w:ascii="Arial" w:hAnsi="Arial" w:cs="Arial"/>
          <w:b/>
          <w:sz w:val="20"/>
          <w:szCs w:val="20"/>
        </w:rPr>
      </w:pPr>
      <w:r w:rsidRPr="00EB6015">
        <w:rPr>
          <w:rFonts w:ascii="Arial" w:hAnsi="Arial" w:cs="Arial"/>
          <w:b/>
          <w:sz w:val="20"/>
          <w:szCs w:val="20"/>
        </w:rPr>
        <w:t>Character Notes:</w:t>
      </w:r>
    </w:p>
    <w:p w14:paraId="74042F6E" w14:textId="6C99578B" w:rsidR="008B7480" w:rsidRDefault="008B7480" w:rsidP="00AE44D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This information should be addressed and included on your </w:t>
      </w:r>
      <w:r w:rsidR="001D1DDC">
        <w:rPr>
          <w:rFonts w:ascii="Arial" w:hAnsi="Arial" w:cs="Arial"/>
          <w:sz w:val="20"/>
          <w:szCs w:val="20"/>
        </w:rPr>
        <w:t xml:space="preserve">Character </w:t>
      </w:r>
      <w:r>
        <w:rPr>
          <w:rFonts w:ascii="Arial" w:hAnsi="Arial" w:cs="Arial"/>
          <w:sz w:val="20"/>
          <w:szCs w:val="20"/>
        </w:rPr>
        <w:t>Costume Plot Sheet.</w:t>
      </w:r>
    </w:p>
    <w:p w14:paraId="5F9C766F" w14:textId="77777777" w:rsidR="00D61F1A" w:rsidRPr="00EB6015" w:rsidRDefault="008B7480" w:rsidP="00AE44D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 is any</w:t>
      </w:r>
      <w:r w:rsidR="00D61F1A" w:rsidRPr="00EB6015">
        <w:rPr>
          <w:rFonts w:ascii="Arial" w:hAnsi="Arial" w:cs="Arial"/>
          <w:sz w:val="20"/>
          <w:szCs w:val="20"/>
        </w:rPr>
        <w:t xml:space="preserve"> additional information pertinent to this character’s costume</w:t>
      </w:r>
      <w:r w:rsidR="00E045F5" w:rsidRPr="00EB6015">
        <w:rPr>
          <w:rFonts w:ascii="Arial" w:hAnsi="Arial" w:cs="Arial"/>
          <w:sz w:val="20"/>
          <w:szCs w:val="20"/>
        </w:rPr>
        <w:t>…</w:t>
      </w:r>
    </w:p>
    <w:p w14:paraId="10787AAF" w14:textId="245A561D" w:rsidR="008B7480" w:rsidRPr="00EB6015" w:rsidRDefault="00D61F1A" w:rsidP="00AE44D9">
      <w:pPr>
        <w:rPr>
          <w:rFonts w:ascii="Arial" w:hAnsi="Arial" w:cs="Arial"/>
          <w:sz w:val="20"/>
          <w:szCs w:val="20"/>
        </w:rPr>
      </w:pPr>
      <w:r w:rsidRPr="00EB6015">
        <w:rPr>
          <w:rFonts w:ascii="Arial" w:hAnsi="Arial" w:cs="Arial"/>
          <w:sz w:val="20"/>
          <w:szCs w:val="20"/>
        </w:rPr>
        <w:t xml:space="preserve">For example: </w:t>
      </w:r>
      <w:r w:rsidR="0021415C">
        <w:rPr>
          <w:rFonts w:ascii="Arial" w:hAnsi="Arial" w:cs="Arial"/>
          <w:sz w:val="20"/>
          <w:szCs w:val="20"/>
        </w:rPr>
        <w:t xml:space="preserve">“Quick change” or </w:t>
      </w:r>
      <w:r w:rsidRPr="00EB6015">
        <w:rPr>
          <w:rFonts w:ascii="Arial" w:hAnsi="Arial" w:cs="Arial"/>
          <w:sz w:val="20"/>
          <w:szCs w:val="20"/>
        </w:rPr>
        <w:t>“</w:t>
      </w:r>
      <w:r w:rsidR="00E045F5" w:rsidRPr="00EB6015">
        <w:rPr>
          <w:rFonts w:ascii="Arial" w:hAnsi="Arial" w:cs="Arial"/>
          <w:sz w:val="20"/>
          <w:szCs w:val="20"/>
        </w:rPr>
        <w:t>must be blue</w:t>
      </w:r>
      <w:r w:rsidRPr="00EB6015">
        <w:rPr>
          <w:rFonts w:ascii="Arial" w:hAnsi="Arial" w:cs="Arial"/>
          <w:sz w:val="20"/>
          <w:szCs w:val="20"/>
        </w:rPr>
        <w:t>”</w:t>
      </w:r>
      <w:r w:rsidR="00E045F5" w:rsidRPr="00EB6015">
        <w:rPr>
          <w:rFonts w:ascii="Arial" w:hAnsi="Arial" w:cs="Arial"/>
          <w:sz w:val="20"/>
          <w:szCs w:val="20"/>
        </w:rPr>
        <w:t xml:space="preserve"> or “poor man of low status”</w:t>
      </w:r>
    </w:p>
    <w:p w14:paraId="790756CD" w14:textId="77777777" w:rsidR="007950E3" w:rsidRPr="00942B13" w:rsidRDefault="007950E3" w:rsidP="00AE44D9">
      <w:pPr>
        <w:rPr>
          <w:rFonts w:ascii="Arial" w:hAnsi="Arial" w:cs="Arial"/>
          <w:sz w:val="4"/>
          <w:szCs w:val="4"/>
        </w:rPr>
      </w:pPr>
    </w:p>
    <w:p w14:paraId="2707A1FD" w14:textId="77777777" w:rsidR="00AE44D9" w:rsidRDefault="00AE44D9" w:rsidP="00BA7939">
      <w:pPr>
        <w:rPr>
          <w:rFonts w:ascii="Arial" w:hAnsi="Arial" w:cs="Arial"/>
          <w:b/>
          <w:sz w:val="20"/>
          <w:szCs w:val="20"/>
        </w:rPr>
      </w:pPr>
    </w:p>
    <w:p w14:paraId="0FD16C71" w14:textId="77777777" w:rsidR="00BA7939" w:rsidRDefault="00BA7939" w:rsidP="00BA7939">
      <w:pPr>
        <w:rPr>
          <w:rFonts w:ascii="Arial" w:hAnsi="Arial" w:cs="Arial"/>
          <w:b/>
          <w:i/>
          <w:iCs/>
          <w:sz w:val="28"/>
          <w:szCs w:val="28"/>
        </w:rPr>
      </w:pPr>
    </w:p>
    <w:p w14:paraId="36237181" w14:textId="77777777" w:rsidR="00307A73" w:rsidRPr="00307A73" w:rsidRDefault="00307A73" w:rsidP="00BA7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i/>
          <w:iCs/>
          <w:sz w:val="16"/>
          <w:szCs w:val="16"/>
        </w:rPr>
      </w:pPr>
    </w:p>
    <w:p w14:paraId="0EF5C680" w14:textId="06278B9B" w:rsidR="00EB6015" w:rsidRPr="00BA7939" w:rsidRDefault="005C4D29" w:rsidP="00BA7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i/>
          <w:iCs/>
          <w:sz w:val="36"/>
          <w:szCs w:val="36"/>
        </w:rPr>
      </w:pPr>
      <w:r w:rsidRPr="00BA7939">
        <w:rPr>
          <w:rFonts w:ascii="Arial" w:hAnsi="Arial" w:cs="Arial"/>
          <w:b/>
          <w:i/>
          <w:iCs/>
          <w:sz w:val="36"/>
          <w:szCs w:val="36"/>
        </w:rPr>
        <w:t>***</w:t>
      </w:r>
      <w:r w:rsidR="00B84E8D" w:rsidRPr="00BA7939">
        <w:rPr>
          <w:rFonts w:ascii="Arial" w:hAnsi="Arial" w:cs="Arial"/>
          <w:b/>
          <w:i/>
          <w:iCs/>
          <w:sz w:val="36"/>
          <w:szCs w:val="36"/>
        </w:rPr>
        <w:t>ACCURATE</w:t>
      </w:r>
      <w:r w:rsidRPr="00BA7939">
        <w:rPr>
          <w:rFonts w:ascii="Arial" w:hAnsi="Arial" w:cs="Arial"/>
          <w:b/>
          <w:i/>
          <w:iCs/>
          <w:sz w:val="36"/>
          <w:szCs w:val="36"/>
        </w:rPr>
        <w:t xml:space="preserve"> MEASUREMENTS ARE IMPORTANT***</w:t>
      </w:r>
    </w:p>
    <w:p w14:paraId="18E87B39" w14:textId="77777777" w:rsidR="00AE44D9" w:rsidRPr="00307A73" w:rsidRDefault="00AE44D9" w:rsidP="00BA7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i/>
          <w:iCs/>
          <w:sz w:val="16"/>
          <w:szCs w:val="16"/>
        </w:rPr>
      </w:pPr>
    </w:p>
    <w:p w14:paraId="05CCCF01" w14:textId="3BA3E081" w:rsidR="0014142B" w:rsidRPr="00BA7939" w:rsidRDefault="0047608B" w:rsidP="00BA7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i/>
          <w:iCs/>
        </w:rPr>
      </w:pPr>
      <w:r w:rsidRPr="00BA7939">
        <w:rPr>
          <w:rFonts w:ascii="Arial" w:hAnsi="Arial" w:cs="Arial"/>
          <w:b/>
          <w:i/>
          <w:iCs/>
        </w:rPr>
        <w:t>THEY PLAY A CRITICAL ROLE IN BOTH FIT AND DESIGN</w:t>
      </w:r>
    </w:p>
    <w:p w14:paraId="128FF0A2" w14:textId="77777777" w:rsidR="00AE44D9" w:rsidRPr="00307A73" w:rsidRDefault="00AE44D9" w:rsidP="00BA7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i/>
          <w:iCs/>
          <w:sz w:val="16"/>
          <w:szCs w:val="16"/>
        </w:rPr>
      </w:pPr>
    </w:p>
    <w:p w14:paraId="1D2E1D2D" w14:textId="29CC02B0" w:rsidR="00114062" w:rsidRPr="00AE44D9" w:rsidRDefault="00114062" w:rsidP="00BA7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i/>
          <w:iCs/>
          <w:sz w:val="28"/>
          <w:szCs w:val="28"/>
          <w:u w:val="single"/>
        </w:rPr>
      </w:pPr>
      <w:r w:rsidRPr="00AE44D9">
        <w:rPr>
          <w:rFonts w:ascii="Arial" w:hAnsi="Arial" w:cs="Arial"/>
          <w:b/>
          <w:i/>
          <w:iCs/>
          <w:sz w:val="28"/>
          <w:szCs w:val="28"/>
          <w:u w:val="single"/>
        </w:rPr>
        <w:t>WE WILL USE THE MEASUREMENTS YOU PROVIDE</w:t>
      </w:r>
    </w:p>
    <w:p w14:paraId="5CC07FB6" w14:textId="77777777" w:rsidR="00AE44D9" w:rsidRPr="00307A73" w:rsidRDefault="00AE44D9" w:rsidP="00BA7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i/>
          <w:iCs/>
          <w:sz w:val="16"/>
          <w:szCs w:val="16"/>
        </w:rPr>
      </w:pPr>
    </w:p>
    <w:p w14:paraId="651209B1" w14:textId="664E317B" w:rsidR="00BA7939" w:rsidRPr="00BA7939" w:rsidRDefault="00BA7939" w:rsidP="00BA7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i/>
          <w:iCs/>
        </w:rPr>
      </w:pPr>
      <w:r w:rsidRPr="00BA7939">
        <w:rPr>
          <w:rFonts w:ascii="Arial" w:hAnsi="Arial" w:cs="Arial"/>
          <w:b/>
          <w:i/>
          <w:iCs/>
        </w:rPr>
        <w:t>Please: MEASURE IN INCHES (not centimeters)</w:t>
      </w:r>
    </w:p>
    <w:p w14:paraId="3AC1B92F" w14:textId="77777777" w:rsidR="00BA7939" w:rsidRPr="00307A73" w:rsidRDefault="00BA7939" w:rsidP="00BA7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i/>
          <w:iCs/>
          <w:sz w:val="16"/>
          <w:szCs w:val="16"/>
        </w:rPr>
      </w:pPr>
    </w:p>
    <w:p w14:paraId="0D220996" w14:textId="370F3066" w:rsidR="00114062" w:rsidRDefault="00114062" w:rsidP="00BA7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i/>
          <w:iCs/>
          <w:sz w:val="28"/>
          <w:szCs w:val="28"/>
        </w:rPr>
      </w:pPr>
      <w:r w:rsidRPr="00AE44D9">
        <w:rPr>
          <w:rFonts w:ascii="Arial" w:hAnsi="Arial" w:cs="Arial"/>
          <w:b/>
          <w:i/>
          <w:iCs/>
          <w:sz w:val="28"/>
          <w:szCs w:val="28"/>
        </w:rPr>
        <w:t>INACCURATE MEASUREMENTS = ILL FITTING GARMENTS</w:t>
      </w:r>
    </w:p>
    <w:p w14:paraId="11DD2F9C" w14:textId="77777777" w:rsidR="00BA7939" w:rsidRPr="00307A73" w:rsidRDefault="00BA7939" w:rsidP="00BA7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i/>
          <w:iCs/>
          <w:sz w:val="16"/>
          <w:szCs w:val="16"/>
        </w:rPr>
      </w:pPr>
    </w:p>
    <w:p w14:paraId="34B697A9" w14:textId="08C5DEC4" w:rsidR="00BA7939" w:rsidRPr="00BA7939" w:rsidRDefault="00BA7939" w:rsidP="00BA7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i/>
          <w:iCs/>
        </w:rPr>
      </w:pPr>
      <w:r w:rsidRPr="00BA7939">
        <w:rPr>
          <w:rFonts w:ascii="Arial" w:hAnsi="Arial" w:cs="Arial"/>
          <w:b/>
          <w:i/>
          <w:iCs/>
        </w:rPr>
        <w:t>Please: Double Check All Measurements</w:t>
      </w:r>
    </w:p>
    <w:p w14:paraId="20EC0FAB" w14:textId="77777777" w:rsidR="00AE44D9" w:rsidRPr="00307A73" w:rsidRDefault="00AE44D9" w:rsidP="00BA7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i/>
          <w:iCs/>
          <w:sz w:val="16"/>
          <w:szCs w:val="16"/>
        </w:rPr>
      </w:pPr>
    </w:p>
    <w:p w14:paraId="6DD688D8" w14:textId="5FF04DF8" w:rsidR="00EB6015" w:rsidRPr="00AE44D9" w:rsidRDefault="00B84E8D" w:rsidP="00BA7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i/>
          <w:iCs/>
          <w:sz w:val="28"/>
          <w:szCs w:val="28"/>
        </w:rPr>
      </w:pPr>
      <w:r w:rsidRPr="00AE44D9">
        <w:rPr>
          <w:rFonts w:ascii="Arial" w:hAnsi="Arial" w:cs="Arial"/>
          <w:b/>
          <w:i/>
          <w:iCs/>
          <w:sz w:val="28"/>
          <w:szCs w:val="28"/>
        </w:rPr>
        <w:t xml:space="preserve">IF YOU HAVE ANY QUESTIONS ABOUT TAKING MEASURMENTS, </w:t>
      </w:r>
    </w:p>
    <w:p w14:paraId="269557D6" w14:textId="0291AAD1" w:rsidR="00AE44D9" w:rsidRDefault="00B84E8D" w:rsidP="00BA7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i/>
          <w:iCs/>
          <w:sz w:val="28"/>
          <w:szCs w:val="28"/>
        </w:rPr>
      </w:pPr>
      <w:r w:rsidRPr="00AE44D9">
        <w:rPr>
          <w:rFonts w:ascii="Arial" w:hAnsi="Arial" w:cs="Arial"/>
          <w:b/>
          <w:i/>
          <w:iCs/>
          <w:sz w:val="28"/>
          <w:szCs w:val="28"/>
        </w:rPr>
        <w:t>PLEASE DO NOT HESITATE TO CONTACT US</w:t>
      </w:r>
    </w:p>
    <w:p w14:paraId="39406ACE" w14:textId="77777777" w:rsidR="00307A73" w:rsidRPr="00307A73" w:rsidRDefault="00307A73" w:rsidP="00BA7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i/>
          <w:iCs/>
          <w:sz w:val="16"/>
          <w:szCs w:val="16"/>
        </w:rPr>
      </w:pPr>
    </w:p>
    <w:sectPr w:rsidR="00307A73" w:rsidRPr="00307A73" w:rsidSect="000C3A5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A5AED4" w14:textId="77777777" w:rsidR="0013076B" w:rsidRDefault="0013076B" w:rsidP="00DF14C0">
      <w:r>
        <w:separator/>
      </w:r>
    </w:p>
  </w:endnote>
  <w:endnote w:type="continuationSeparator" w:id="0">
    <w:p w14:paraId="21039FFE" w14:textId="77777777" w:rsidR="0013076B" w:rsidRDefault="0013076B" w:rsidP="00DF1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474530" w14:textId="77777777" w:rsidR="004E04C9" w:rsidRDefault="004E04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4EF14D" w14:textId="77777777" w:rsidR="004E04C9" w:rsidRDefault="004E04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0FD03" w14:textId="77777777" w:rsidR="004B2C3D" w:rsidRPr="00B07932" w:rsidRDefault="00B6639E" w:rsidP="00B07932">
    <w:pPr>
      <w:pStyle w:val="Foot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5AB4087" wp14:editId="55D74AC4">
          <wp:simplePos x="0" y="0"/>
          <wp:positionH relativeFrom="margin">
            <wp:align>center</wp:align>
          </wp:positionH>
          <wp:positionV relativeFrom="paragraph">
            <wp:posOffset>60325</wp:posOffset>
          </wp:positionV>
          <wp:extent cx="6757416" cy="182880"/>
          <wp:effectExtent l="0" t="0" r="5715" b="762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7416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9E3B7" w14:textId="77777777" w:rsidR="0013076B" w:rsidRDefault="0013076B" w:rsidP="00DF14C0">
      <w:r>
        <w:separator/>
      </w:r>
    </w:p>
  </w:footnote>
  <w:footnote w:type="continuationSeparator" w:id="0">
    <w:p w14:paraId="213479DC" w14:textId="77777777" w:rsidR="0013076B" w:rsidRDefault="0013076B" w:rsidP="00DF14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92BD15" w14:textId="77777777" w:rsidR="00776A6E" w:rsidRDefault="00776A6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3DB1866" wp14:editId="7743E34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4065905" cy="704215"/>
          <wp:effectExtent l="0" t="0" r="0" b="635"/>
          <wp:wrapNone/>
          <wp:docPr id="4" name="Picture 4" descr="F:\- Blue Monday Design\- Clients\Brandon Buerger Companies\Brandon Buerger Developments\Letterhead\Header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- Blue Monday Design\- Clients\Brandon Buerger Companies\Brandon Buerger Developments\Letterhead\HeaderLogo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5905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259722" w14:textId="77777777" w:rsidR="004E04C9" w:rsidRDefault="004E04C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1B6A54" w14:textId="77777777" w:rsidR="004B3F04" w:rsidRDefault="00B6639E" w:rsidP="004B3F0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02734662" wp14:editId="1B5FCF95">
          <wp:simplePos x="0" y="0"/>
          <wp:positionH relativeFrom="margin">
            <wp:posOffset>295275</wp:posOffset>
          </wp:positionH>
          <wp:positionV relativeFrom="paragraph">
            <wp:posOffset>-104775</wp:posOffset>
          </wp:positionV>
          <wp:extent cx="5314950" cy="914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49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ACB1EC9" w14:textId="77777777" w:rsidR="004B3F04" w:rsidRDefault="004B3F04" w:rsidP="004B3F04">
    <w:pPr>
      <w:pStyle w:val="Header"/>
      <w:rPr>
        <w:noProof/>
      </w:rPr>
    </w:pPr>
  </w:p>
  <w:p w14:paraId="3D68F20A" w14:textId="77777777" w:rsidR="004B3F04" w:rsidRDefault="004B3F04" w:rsidP="004B3F04">
    <w:pPr>
      <w:pStyle w:val="Header"/>
      <w:rPr>
        <w:noProof/>
      </w:rPr>
    </w:pPr>
  </w:p>
  <w:p w14:paraId="7E1A4E7C" w14:textId="77777777" w:rsidR="00B6639E" w:rsidRDefault="00B6639E" w:rsidP="004B3F04">
    <w:pPr>
      <w:pStyle w:val="Header"/>
      <w:rPr>
        <w:noProof/>
      </w:rPr>
    </w:pPr>
  </w:p>
  <w:p w14:paraId="5241D79E" w14:textId="77777777" w:rsidR="00B6639E" w:rsidRDefault="00B6639E" w:rsidP="004B3F04">
    <w:pPr>
      <w:pStyle w:val="Header"/>
      <w:rPr>
        <w:noProof/>
      </w:rPr>
    </w:pPr>
  </w:p>
  <w:p w14:paraId="42F9A9E1" w14:textId="77777777" w:rsidR="00C26E5E" w:rsidRDefault="00C26E5E" w:rsidP="004B3F04">
    <w:pPr>
      <w:pStyle w:val="Header"/>
      <w:rPr>
        <w:noProof/>
      </w:rPr>
    </w:pPr>
  </w:p>
  <w:p w14:paraId="7EF702A3" w14:textId="77777777" w:rsidR="004B3F04" w:rsidRDefault="004B3F04" w:rsidP="004B3F04">
    <w:pPr>
      <w:pStyle w:val="Header"/>
    </w:pPr>
  </w:p>
  <w:p w14:paraId="652D289D" w14:textId="77777777" w:rsidR="00815F16" w:rsidRPr="004B3F04" w:rsidRDefault="00815F16" w:rsidP="004B3F0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873"/>
    <w:rsid w:val="00015096"/>
    <w:rsid w:val="000172AA"/>
    <w:rsid w:val="00020BCF"/>
    <w:rsid w:val="00022040"/>
    <w:rsid w:val="00023A22"/>
    <w:rsid w:val="000277B3"/>
    <w:rsid w:val="00031D95"/>
    <w:rsid w:val="000368C3"/>
    <w:rsid w:val="0004293A"/>
    <w:rsid w:val="000737E6"/>
    <w:rsid w:val="00085419"/>
    <w:rsid w:val="000C166A"/>
    <w:rsid w:val="000C3A54"/>
    <w:rsid w:val="000F7873"/>
    <w:rsid w:val="00104E14"/>
    <w:rsid w:val="0010577F"/>
    <w:rsid w:val="00111782"/>
    <w:rsid w:val="00114062"/>
    <w:rsid w:val="0013076B"/>
    <w:rsid w:val="0014142B"/>
    <w:rsid w:val="0017782A"/>
    <w:rsid w:val="001945C9"/>
    <w:rsid w:val="001A55BA"/>
    <w:rsid w:val="001D00C4"/>
    <w:rsid w:val="001D11BF"/>
    <w:rsid w:val="001D1DDC"/>
    <w:rsid w:val="0020175D"/>
    <w:rsid w:val="0021415C"/>
    <w:rsid w:val="00224132"/>
    <w:rsid w:val="00230798"/>
    <w:rsid w:val="00235312"/>
    <w:rsid w:val="00250DD8"/>
    <w:rsid w:val="00253D24"/>
    <w:rsid w:val="00277E65"/>
    <w:rsid w:val="002C3AD6"/>
    <w:rsid w:val="002D7A81"/>
    <w:rsid w:val="00307A73"/>
    <w:rsid w:val="00334412"/>
    <w:rsid w:val="003344F2"/>
    <w:rsid w:val="00347E80"/>
    <w:rsid w:val="0035723F"/>
    <w:rsid w:val="00365359"/>
    <w:rsid w:val="003653AA"/>
    <w:rsid w:val="00375045"/>
    <w:rsid w:val="003760F4"/>
    <w:rsid w:val="003778F2"/>
    <w:rsid w:val="00392D6A"/>
    <w:rsid w:val="003A04CF"/>
    <w:rsid w:val="003B52A7"/>
    <w:rsid w:val="003D11C5"/>
    <w:rsid w:val="00414606"/>
    <w:rsid w:val="00455528"/>
    <w:rsid w:val="00470192"/>
    <w:rsid w:val="0047608B"/>
    <w:rsid w:val="00477A81"/>
    <w:rsid w:val="004872EF"/>
    <w:rsid w:val="00490B72"/>
    <w:rsid w:val="004A26D0"/>
    <w:rsid w:val="004A57BA"/>
    <w:rsid w:val="004B2C3D"/>
    <w:rsid w:val="004B3F04"/>
    <w:rsid w:val="004D051D"/>
    <w:rsid w:val="004E04C9"/>
    <w:rsid w:val="004F09AB"/>
    <w:rsid w:val="00503B9B"/>
    <w:rsid w:val="005629B9"/>
    <w:rsid w:val="00566CC1"/>
    <w:rsid w:val="005C4D29"/>
    <w:rsid w:val="005F6D86"/>
    <w:rsid w:val="00602ACE"/>
    <w:rsid w:val="00635419"/>
    <w:rsid w:val="0063661D"/>
    <w:rsid w:val="00650677"/>
    <w:rsid w:val="00650E23"/>
    <w:rsid w:val="00667BF3"/>
    <w:rsid w:val="006A798E"/>
    <w:rsid w:val="006B11F1"/>
    <w:rsid w:val="006C358C"/>
    <w:rsid w:val="00721ABE"/>
    <w:rsid w:val="00724FA9"/>
    <w:rsid w:val="00733AE6"/>
    <w:rsid w:val="0074257B"/>
    <w:rsid w:val="00756619"/>
    <w:rsid w:val="00776A6E"/>
    <w:rsid w:val="00776F9B"/>
    <w:rsid w:val="00785785"/>
    <w:rsid w:val="007950E3"/>
    <w:rsid w:val="007D5F50"/>
    <w:rsid w:val="007F1031"/>
    <w:rsid w:val="00800909"/>
    <w:rsid w:val="008030D1"/>
    <w:rsid w:val="00815F16"/>
    <w:rsid w:val="00827847"/>
    <w:rsid w:val="00883EE1"/>
    <w:rsid w:val="008A2929"/>
    <w:rsid w:val="008B7480"/>
    <w:rsid w:val="008C379D"/>
    <w:rsid w:val="00942B13"/>
    <w:rsid w:val="00943443"/>
    <w:rsid w:val="009C0F5F"/>
    <w:rsid w:val="009E2C60"/>
    <w:rsid w:val="009E3B7C"/>
    <w:rsid w:val="00A770CE"/>
    <w:rsid w:val="00AA5EB1"/>
    <w:rsid w:val="00AA6030"/>
    <w:rsid w:val="00AA7B9E"/>
    <w:rsid w:val="00AE44D9"/>
    <w:rsid w:val="00B020F7"/>
    <w:rsid w:val="00B07932"/>
    <w:rsid w:val="00B210ED"/>
    <w:rsid w:val="00B6639E"/>
    <w:rsid w:val="00B80780"/>
    <w:rsid w:val="00B84E8D"/>
    <w:rsid w:val="00BA7939"/>
    <w:rsid w:val="00BB2EA5"/>
    <w:rsid w:val="00BE6D95"/>
    <w:rsid w:val="00BF209D"/>
    <w:rsid w:val="00C20923"/>
    <w:rsid w:val="00C237CA"/>
    <w:rsid w:val="00C26E5E"/>
    <w:rsid w:val="00C353DB"/>
    <w:rsid w:val="00C45B38"/>
    <w:rsid w:val="00C5032F"/>
    <w:rsid w:val="00C7123A"/>
    <w:rsid w:val="00C96E6E"/>
    <w:rsid w:val="00CA0EC8"/>
    <w:rsid w:val="00CD0611"/>
    <w:rsid w:val="00CE6457"/>
    <w:rsid w:val="00D055D3"/>
    <w:rsid w:val="00D124EE"/>
    <w:rsid w:val="00D128B3"/>
    <w:rsid w:val="00D46802"/>
    <w:rsid w:val="00D61F1A"/>
    <w:rsid w:val="00D73E10"/>
    <w:rsid w:val="00D872DB"/>
    <w:rsid w:val="00DA5FCD"/>
    <w:rsid w:val="00DD58EA"/>
    <w:rsid w:val="00DF14C0"/>
    <w:rsid w:val="00E045F5"/>
    <w:rsid w:val="00E231AC"/>
    <w:rsid w:val="00E401AB"/>
    <w:rsid w:val="00E41F1A"/>
    <w:rsid w:val="00E447F9"/>
    <w:rsid w:val="00E617AE"/>
    <w:rsid w:val="00E64E44"/>
    <w:rsid w:val="00EA0D4A"/>
    <w:rsid w:val="00EA3594"/>
    <w:rsid w:val="00EA4D76"/>
    <w:rsid w:val="00EA79C2"/>
    <w:rsid w:val="00EB6015"/>
    <w:rsid w:val="00EC5339"/>
    <w:rsid w:val="00EC7B25"/>
    <w:rsid w:val="00F343CD"/>
    <w:rsid w:val="00F552BA"/>
    <w:rsid w:val="00F73A04"/>
    <w:rsid w:val="00F75717"/>
    <w:rsid w:val="00FB1973"/>
    <w:rsid w:val="00FE31B1"/>
    <w:rsid w:val="00FF7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0D3514"/>
  <w15:docId w15:val="{7F4AF1CA-10FB-4E76-ABC6-F0CB1C25C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07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14C0"/>
    <w:pPr>
      <w:tabs>
        <w:tab w:val="center" w:pos="4680"/>
        <w:tab w:val="right" w:pos="9360"/>
      </w:tabs>
    </w:pPr>
    <w:rPr>
      <w:rFonts w:ascii="Arial" w:eastAsiaTheme="minorHAnsi" w:hAnsi="Arial" w:cstheme="minorBidi"/>
      <w:sz w:val="20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F14C0"/>
  </w:style>
  <w:style w:type="paragraph" w:styleId="Footer">
    <w:name w:val="footer"/>
    <w:basedOn w:val="Normal"/>
    <w:link w:val="FooterChar"/>
    <w:uiPriority w:val="99"/>
    <w:unhideWhenUsed/>
    <w:rsid w:val="00DF14C0"/>
    <w:pPr>
      <w:tabs>
        <w:tab w:val="center" w:pos="4680"/>
        <w:tab w:val="right" w:pos="9360"/>
      </w:tabs>
    </w:pPr>
    <w:rPr>
      <w:rFonts w:ascii="Arial" w:eastAsiaTheme="minorHAnsi" w:hAnsi="Arial" w:cstheme="minorBidi"/>
      <w:sz w:val="20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F14C0"/>
  </w:style>
  <w:style w:type="paragraph" w:styleId="BalloonText">
    <w:name w:val="Balloon Text"/>
    <w:basedOn w:val="Normal"/>
    <w:link w:val="BalloonTextChar"/>
    <w:uiPriority w:val="99"/>
    <w:semiHidden/>
    <w:unhideWhenUsed/>
    <w:rsid w:val="00DF14C0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4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0B7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0B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stume%20Shop\Desktop\cw-letterhead-2020021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1A3A4-8BD4-49AE-8AD6-6721C983C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cw-letterhead-20200212.dotx</Template>
  <TotalTime>153</TotalTime>
  <Pages>2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Costume Shop</dc:creator>
  <cp:lastModifiedBy>Gino Chelakis</cp:lastModifiedBy>
  <cp:revision>36</cp:revision>
  <cp:lastPrinted>2020-02-07T01:16:00Z</cp:lastPrinted>
  <dcterms:created xsi:type="dcterms:W3CDTF">2020-03-03T14:05:00Z</dcterms:created>
  <dcterms:modified xsi:type="dcterms:W3CDTF">2024-08-30T16:08:00Z</dcterms:modified>
</cp:coreProperties>
</file>