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C44BF" w14:textId="20D8E037" w:rsidR="00F6625C" w:rsidRPr="004F37A4" w:rsidRDefault="00F6625C" w:rsidP="004F3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</w:rPr>
      </w:pPr>
      <w:r w:rsidRPr="004F37A4">
        <w:rPr>
          <w:rFonts w:ascii="Arial" w:hAnsi="Arial" w:cs="Arial"/>
          <w:b/>
          <w:i/>
          <w:iCs/>
        </w:rPr>
        <w:t xml:space="preserve">***Please Take Accurate Measurements </w:t>
      </w:r>
      <w:r w:rsidR="004F37A4" w:rsidRPr="004F37A4">
        <w:rPr>
          <w:rFonts w:ascii="Arial" w:hAnsi="Arial" w:cs="Arial"/>
          <w:b/>
          <w:i/>
          <w:iCs/>
        </w:rPr>
        <w:t>in</w:t>
      </w:r>
      <w:r w:rsidRPr="004F37A4">
        <w:rPr>
          <w:rFonts w:ascii="Arial" w:hAnsi="Arial" w:cs="Arial"/>
          <w:b/>
          <w:i/>
          <w:iCs/>
        </w:rPr>
        <w:t xml:space="preserve"> Inches and Double Check Them***</w:t>
      </w:r>
    </w:p>
    <w:p w14:paraId="5ED114A5" w14:textId="77777777" w:rsidR="00F6625C" w:rsidRDefault="00F6625C" w:rsidP="001B318B">
      <w:pPr>
        <w:jc w:val="center"/>
        <w:rPr>
          <w:rFonts w:ascii="Arial" w:hAnsi="Arial" w:cs="Arial"/>
          <w:b/>
        </w:rPr>
      </w:pPr>
    </w:p>
    <w:p w14:paraId="5505866F" w14:textId="1A25946C" w:rsidR="00CB24C5" w:rsidRPr="00F6625C" w:rsidRDefault="00295228" w:rsidP="002C0A15">
      <w:pPr>
        <w:jc w:val="both"/>
        <w:rPr>
          <w:rFonts w:ascii="Comic Sans MS" w:hAnsi="Comic Sans MS" w:cs="Arial"/>
          <w:b/>
        </w:rPr>
      </w:pPr>
      <w:r>
        <w:rPr>
          <w:rFonts w:ascii="Arial" w:hAnsi="Arial" w:cs="Arial"/>
          <w:b/>
        </w:rPr>
        <w:t>Actor</w:t>
      </w:r>
      <w:r w:rsidR="00F806B5">
        <w:rPr>
          <w:rFonts w:ascii="Arial" w:hAnsi="Arial" w:cs="Arial"/>
          <w:b/>
        </w:rPr>
        <w:t>’s Name</w:t>
      </w:r>
      <w:r w:rsidRPr="00295228">
        <w:rPr>
          <w:rFonts w:ascii="Arial" w:hAnsi="Arial" w:cs="Arial"/>
          <w:b/>
        </w:rPr>
        <w:t>:</w:t>
      </w:r>
      <w:r w:rsidR="00031EC7">
        <w:rPr>
          <w:rFonts w:ascii="Arial" w:hAnsi="Arial" w:cs="Arial"/>
          <w:b/>
        </w:rPr>
        <w:t xml:space="preserve"> </w:t>
      </w:r>
      <w:r w:rsidR="00F6625C">
        <w:rPr>
          <w:rFonts w:ascii="Arial" w:hAnsi="Arial" w:cs="Arial"/>
          <w:b/>
        </w:rPr>
        <w:t>__________________________</w:t>
      </w:r>
      <w:r w:rsidR="00F6625C">
        <w:rPr>
          <w:rFonts w:ascii="Arial" w:hAnsi="Arial" w:cs="Arial"/>
          <w:b/>
        </w:rPr>
        <w:tab/>
      </w:r>
      <w:r w:rsidR="002C0A15">
        <w:rPr>
          <w:rFonts w:ascii="Arial" w:hAnsi="Arial" w:cs="Arial"/>
          <w:b/>
        </w:rPr>
        <w:t xml:space="preserve">                 </w:t>
      </w:r>
      <w:r w:rsidR="007F172E">
        <w:rPr>
          <w:rFonts w:ascii="Arial" w:hAnsi="Arial" w:cs="Arial"/>
          <w:b/>
        </w:rPr>
        <w:t xml:space="preserve">Gender Identification: </w:t>
      </w:r>
      <w:r w:rsidR="00F6625C">
        <w:rPr>
          <w:rFonts w:ascii="Arial" w:hAnsi="Arial" w:cs="Arial"/>
          <w:b/>
        </w:rPr>
        <w:t>__________</w:t>
      </w:r>
    </w:p>
    <w:p w14:paraId="50033D92" w14:textId="77777777" w:rsidR="00CB24C5" w:rsidRPr="007F172E" w:rsidRDefault="00CB24C5" w:rsidP="002C0A15">
      <w:pPr>
        <w:jc w:val="both"/>
        <w:rPr>
          <w:rFonts w:ascii="Arial" w:hAnsi="Arial" w:cs="Arial"/>
          <w:b/>
          <w:sz w:val="20"/>
          <w:szCs w:val="20"/>
        </w:rPr>
      </w:pPr>
    </w:p>
    <w:p w14:paraId="6E0102EF" w14:textId="6F5CC99B" w:rsidR="009F6FD3" w:rsidRPr="00295228" w:rsidRDefault="00295228" w:rsidP="002C0A1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Play</w:t>
      </w:r>
      <w:r w:rsidRPr="00295228">
        <w:rPr>
          <w:rFonts w:ascii="Arial" w:hAnsi="Arial" w:cs="Arial"/>
          <w:b/>
        </w:rPr>
        <w:t>:</w:t>
      </w:r>
      <w:r w:rsidR="00F6625C">
        <w:rPr>
          <w:rFonts w:ascii="Arial" w:hAnsi="Arial" w:cs="Arial"/>
          <w:b/>
        </w:rPr>
        <w:t xml:space="preserve"> __________________________________</w:t>
      </w:r>
      <w:r w:rsidR="00F6625C">
        <w:rPr>
          <w:rFonts w:ascii="Arial" w:hAnsi="Arial" w:cs="Arial"/>
          <w:b/>
        </w:rPr>
        <w:tab/>
      </w:r>
      <w:r w:rsidR="002C0A1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Character</w:t>
      </w:r>
      <w:r w:rsidR="002C0A15">
        <w:rPr>
          <w:rFonts w:ascii="Arial" w:hAnsi="Arial" w:cs="Arial"/>
          <w:b/>
        </w:rPr>
        <w:t>(s)</w:t>
      </w:r>
      <w:r w:rsidRPr="00295228">
        <w:rPr>
          <w:rFonts w:ascii="Arial" w:hAnsi="Arial" w:cs="Arial"/>
          <w:b/>
        </w:rPr>
        <w:t>:</w:t>
      </w:r>
      <w:r w:rsidR="001B5C4A">
        <w:rPr>
          <w:rFonts w:ascii="Arial" w:hAnsi="Arial" w:cs="Arial"/>
          <w:b/>
        </w:rPr>
        <w:t xml:space="preserve"> </w:t>
      </w:r>
      <w:r w:rsidR="00F6625C">
        <w:rPr>
          <w:rFonts w:ascii="Arial" w:hAnsi="Arial" w:cs="Arial"/>
          <w:b/>
        </w:rPr>
        <w:t>______</w:t>
      </w:r>
      <w:r w:rsidR="002C0A15">
        <w:rPr>
          <w:rFonts w:ascii="Arial" w:hAnsi="Arial" w:cs="Arial"/>
          <w:b/>
        </w:rPr>
        <w:t>__</w:t>
      </w:r>
      <w:r w:rsidR="00F6625C">
        <w:rPr>
          <w:rFonts w:ascii="Arial" w:hAnsi="Arial" w:cs="Arial"/>
          <w:b/>
        </w:rPr>
        <w:t>______________</w:t>
      </w:r>
    </w:p>
    <w:p w14:paraId="37DA858F" w14:textId="77777777" w:rsidR="009F6FD3" w:rsidRPr="00295228" w:rsidRDefault="009F6FD3" w:rsidP="001B318B">
      <w:pPr>
        <w:jc w:val="center"/>
        <w:rPr>
          <w:rFonts w:ascii="Arial" w:hAnsi="Arial" w:cs="Arial"/>
          <w:b/>
        </w:rPr>
      </w:pPr>
    </w:p>
    <w:p w14:paraId="554286CE" w14:textId="77777777" w:rsidR="009F6FD3" w:rsidRPr="003D01C5" w:rsidRDefault="009F6FD3" w:rsidP="001B318B">
      <w:pPr>
        <w:rPr>
          <w:rFonts w:ascii="Arial" w:hAnsi="Arial" w:cs="Arial"/>
          <w:b/>
        </w:rPr>
      </w:pPr>
    </w:p>
    <w:p w14:paraId="3EA548ED" w14:textId="2A60CACC" w:rsidR="009F6FD3" w:rsidRPr="00925CE2" w:rsidRDefault="00F6625C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5CE2">
        <w:rPr>
          <w:rFonts w:ascii="Arial" w:hAnsi="Arial" w:cs="Arial"/>
          <w:sz w:val="20"/>
          <w:szCs w:val="20"/>
        </w:rPr>
        <w:t>Height:</w:t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9F6FD3" w:rsidRPr="00925CE2">
        <w:rPr>
          <w:rFonts w:ascii="Arial" w:hAnsi="Arial" w:cs="Arial"/>
          <w:sz w:val="20"/>
          <w:szCs w:val="20"/>
        </w:rPr>
        <w:t>Weight:</w:t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1B318B" w:rsidRPr="00925CE2">
        <w:rPr>
          <w:rFonts w:ascii="Arial" w:hAnsi="Arial" w:cs="Arial"/>
          <w:sz w:val="20"/>
          <w:szCs w:val="20"/>
        </w:rPr>
        <w:t xml:space="preserve"> </w:t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3D01C5" w:rsidRPr="00925CE2">
        <w:rPr>
          <w:rFonts w:ascii="Arial" w:hAnsi="Arial" w:cs="Arial"/>
          <w:sz w:val="20"/>
          <w:szCs w:val="20"/>
        </w:rPr>
        <w:tab/>
      </w:r>
      <w:r w:rsidR="009F6FD3" w:rsidRPr="00925CE2">
        <w:rPr>
          <w:rFonts w:ascii="Arial" w:hAnsi="Arial" w:cs="Arial"/>
          <w:sz w:val="20"/>
          <w:szCs w:val="20"/>
        </w:rPr>
        <w:t>Shoe Size</w:t>
      </w:r>
      <w:r w:rsidR="003D01C5" w:rsidRPr="00925CE2">
        <w:rPr>
          <w:rFonts w:ascii="Arial" w:hAnsi="Arial" w:cs="Arial"/>
          <w:sz w:val="20"/>
          <w:szCs w:val="20"/>
        </w:rPr>
        <w:t>:</w:t>
      </w:r>
    </w:p>
    <w:p w14:paraId="65EB7BD2" w14:textId="77777777" w:rsidR="009F6FD3" w:rsidRPr="003D01C5" w:rsidRDefault="009F6FD3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5FA0B52" w14:textId="77777777" w:rsidR="009F6FD3" w:rsidRPr="003D01C5" w:rsidRDefault="009F6FD3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4910F13" w14:textId="02DF6CA9" w:rsidR="009F6FD3" w:rsidRPr="003D01C5" w:rsidRDefault="009F6FD3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>Chest/Bust</w:t>
      </w:r>
      <w:r w:rsidR="00F6625C" w:rsidRPr="003D01C5">
        <w:rPr>
          <w:rFonts w:ascii="Arial" w:hAnsi="Arial" w:cs="Arial"/>
          <w:sz w:val="20"/>
          <w:szCs w:val="20"/>
        </w:rPr>
        <w:t>:</w:t>
      </w:r>
      <w:r w:rsidR="001B318B" w:rsidRPr="003D01C5">
        <w:rPr>
          <w:rFonts w:ascii="Arial" w:hAnsi="Arial" w:cs="Arial"/>
          <w:sz w:val="20"/>
          <w:szCs w:val="20"/>
        </w:rPr>
        <w:tab/>
        <w:t xml:space="preserve">       </w:t>
      </w:r>
      <w:r w:rsidR="001B318B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>Under Bust (for women):</w:t>
      </w:r>
      <w:r w:rsidR="001B318B" w:rsidRPr="003D01C5">
        <w:rPr>
          <w:rFonts w:ascii="Arial" w:hAnsi="Arial" w:cs="Arial"/>
          <w:sz w:val="20"/>
          <w:szCs w:val="20"/>
        </w:rPr>
        <w:t xml:space="preserve"> </w:t>
      </w:r>
    </w:p>
    <w:p w14:paraId="3BFC0DEA" w14:textId="77777777" w:rsidR="009F6FD3" w:rsidRPr="003D01C5" w:rsidRDefault="009F6FD3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FAEA4D2" w14:textId="77777777" w:rsidR="009F6FD3" w:rsidRPr="003D01C5" w:rsidRDefault="009F6FD3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0DB6D65" w14:textId="6D550B70" w:rsidR="00F6625C" w:rsidRPr="003D01C5" w:rsidRDefault="009F6FD3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>Waist (at navel):</w:t>
      </w:r>
      <w:r w:rsidR="00F6625C" w:rsidRPr="003D01C5">
        <w:rPr>
          <w:rFonts w:ascii="Arial" w:hAnsi="Arial" w:cs="Arial"/>
          <w:sz w:val="20"/>
          <w:szCs w:val="20"/>
        </w:rPr>
        <w:tab/>
      </w:r>
      <w:r w:rsidR="007600EE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>Hip</w:t>
      </w:r>
      <w:r w:rsidR="00C97EA0" w:rsidRPr="003D01C5">
        <w:rPr>
          <w:rFonts w:ascii="Arial" w:hAnsi="Arial" w:cs="Arial"/>
          <w:sz w:val="20"/>
          <w:szCs w:val="20"/>
        </w:rPr>
        <w:t>/</w:t>
      </w:r>
      <w:r w:rsidRPr="003D01C5">
        <w:rPr>
          <w:rFonts w:ascii="Arial" w:hAnsi="Arial" w:cs="Arial"/>
          <w:sz w:val="20"/>
          <w:szCs w:val="20"/>
        </w:rPr>
        <w:t xml:space="preserve">Upper (at </w:t>
      </w:r>
      <w:r w:rsidR="00303776" w:rsidRPr="003D01C5">
        <w:rPr>
          <w:rFonts w:ascii="Arial" w:hAnsi="Arial" w:cs="Arial"/>
          <w:sz w:val="20"/>
          <w:szCs w:val="20"/>
        </w:rPr>
        <w:t>beltline</w:t>
      </w:r>
      <w:r w:rsidRPr="003D01C5">
        <w:rPr>
          <w:rFonts w:ascii="Arial" w:hAnsi="Arial" w:cs="Arial"/>
          <w:sz w:val="20"/>
          <w:szCs w:val="20"/>
        </w:rPr>
        <w:t>):</w:t>
      </w:r>
      <w:r w:rsidR="00F6625C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1B5C4A" w:rsidRPr="003D01C5">
        <w:rPr>
          <w:rFonts w:ascii="Arial" w:hAnsi="Arial" w:cs="Arial"/>
          <w:sz w:val="20"/>
          <w:szCs w:val="20"/>
        </w:rPr>
        <w:t>Hip</w:t>
      </w:r>
      <w:r w:rsidR="00C97EA0" w:rsidRPr="003D01C5">
        <w:rPr>
          <w:rFonts w:ascii="Arial" w:hAnsi="Arial" w:cs="Arial"/>
          <w:sz w:val="20"/>
          <w:szCs w:val="20"/>
        </w:rPr>
        <w:t>/</w:t>
      </w:r>
      <w:r w:rsidR="001B5C4A" w:rsidRPr="003D01C5">
        <w:rPr>
          <w:rFonts w:ascii="Arial" w:hAnsi="Arial" w:cs="Arial"/>
          <w:sz w:val="20"/>
          <w:szCs w:val="20"/>
        </w:rPr>
        <w:t>Lower (around buttocks):</w:t>
      </w:r>
      <w:r w:rsidR="00B47FA4" w:rsidRPr="003D01C5">
        <w:rPr>
          <w:rFonts w:ascii="Arial" w:hAnsi="Arial" w:cs="Arial"/>
          <w:sz w:val="20"/>
          <w:szCs w:val="20"/>
        </w:rPr>
        <w:t xml:space="preserve"> </w:t>
      </w:r>
    </w:p>
    <w:p w14:paraId="1437F12B" w14:textId="77777777" w:rsidR="00F6625C" w:rsidRPr="003D01C5" w:rsidRDefault="00F6625C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398C38C" w14:textId="77777777" w:rsidR="00F6625C" w:rsidRPr="003D01C5" w:rsidRDefault="00F6625C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2610BF2" w14:textId="321D3B0C" w:rsidR="00AF53FE" w:rsidRPr="003D01C5" w:rsidRDefault="001B5C4A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 xml:space="preserve">Neck to Waist (Front):  </w:t>
      </w:r>
      <w:r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AF53FE" w:rsidRPr="003D01C5">
        <w:rPr>
          <w:rFonts w:ascii="Arial" w:hAnsi="Arial" w:cs="Arial"/>
          <w:sz w:val="20"/>
          <w:szCs w:val="20"/>
        </w:rPr>
        <w:t>Neck to Waist (Back):</w:t>
      </w:r>
      <w:r w:rsidRPr="003D01C5">
        <w:rPr>
          <w:rFonts w:ascii="Arial" w:hAnsi="Arial" w:cs="Arial"/>
          <w:sz w:val="20"/>
          <w:szCs w:val="20"/>
        </w:rPr>
        <w:t xml:space="preserve">  </w:t>
      </w:r>
    </w:p>
    <w:p w14:paraId="70141914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E13101F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C5E58D7" w14:textId="0E1FDC1E" w:rsidR="00AF53FE" w:rsidRPr="003D01C5" w:rsidRDefault="001B5C4A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 xml:space="preserve">Neck to Floor (Front):  </w:t>
      </w:r>
      <w:r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AF53FE" w:rsidRPr="003D01C5">
        <w:rPr>
          <w:rFonts w:ascii="Arial" w:hAnsi="Arial" w:cs="Arial"/>
          <w:sz w:val="20"/>
          <w:szCs w:val="20"/>
        </w:rPr>
        <w:t>Neck to Floor (Back):</w:t>
      </w:r>
      <w:r w:rsidRPr="003D01C5">
        <w:rPr>
          <w:rFonts w:ascii="Arial" w:hAnsi="Arial" w:cs="Arial"/>
          <w:sz w:val="20"/>
          <w:szCs w:val="20"/>
        </w:rPr>
        <w:t xml:space="preserve">  </w:t>
      </w:r>
    </w:p>
    <w:p w14:paraId="5A83194E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26EA012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8FFD178" w14:textId="3E9D95E4" w:rsidR="00AF53FE" w:rsidRPr="003D01C5" w:rsidRDefault="001B5C4A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 xml:space="preserve">Waist to Floor:  </w:t>
      </w:r>
      <w:r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AF53FE" w:rsidRPr="003D01C5">
        <w:rPr>
          <w:rFonts w:ascii="Arial" w:hAnsi="Arial" w:cs="Arial"/>
          <w:sz w:val="20"/>
          <w:szCs w:val="20"/>
        </w:rPr>
        <w:t>Waist to Knee:</w:t>
      </w:r>
      <w:r w:rsidRPr="003D01C5">
        <w:rPr>
          <w:rFonts w:ascii="Arial" w:hAnsi="Arial" w:cs="Arial"/>
          <w:sz w:val="20"/>
          <w:szCs w:val="20"/>
        </w:rPr>
        <w:t xml:space="preserve">  </w:t>
      </w:r>
    </w:p>
    <w:p w14:paraId="2913B70C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46201A7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A93B42E" w14:textId="2025048D" w:rsidR="00AF53FE" w:rsidRPr="003D01C5" w:rsidRDefault="00AF53FE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>Outseam:</w:t>
      </w:r>
      <w:r w:rsidR="001B5C4A" w:rsidRPr="003D01C5">
        <w:rPr>
          <w:rFonts w:ascii="Arial" w:hAnsi="Arial" w:cs="Arial"/>
          <w:sz w:val="20"/>
          <w:szCs w:val="20"/>
        </w:rPr>
        <w:t xml:space="preserve">  </w:t>
      </w:r>
      <w:r w:rsidR="001B5C4A" w:rsidRPr="003D01C5">
        <w:rPr>
          <w:rFonts w:ascii="Arial" w:hAnsi="Arial" w:cs="Arial"/>
          <w:sz w:val="20"/>
          <w:szCs w:val="20"/>
        </w:rPr>
        <w:tab/>
      </w:r>
      <w:r w:rsidR="001B5C4A" w:rsidRPr="003D01C5">
        <w:rPr>
          <w:rFonts w:ascii="Arial" w:hAnsi="Arial" w:cs="Arial"/>
          <w:sz w:val="20"/>
          <w:szCs w:val="20"/>
        </w:rPr>
        <w:tab/>
      </w:r>
      <w:r w:rsidR="001B5C4A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>Inseam:</w:t>
      </w:r>
      <w:r w:rsidR="001B5C4A" w:rsidRPr="003D01C5">
        <w:rPr>
          <w:rFonts w:ascii="Arial" w:hAnsi="Arial" w:cs="Arial"/>
          <w:sz w:val="20"/>
          <w:szCs w:val="20"/>
        </w:rPr>
        <w:t xml:space="preserve"> </w:t>
      </w:r>
    </w:p>
    <w:p w14:paraId="0BD92B14" w14:textId="77777777" w:rsidR="003D01C5" w:rsidRPr="003D01C5" w:rsidRDefault="003D01C5" w:rsidP="003D01C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FFC7EF2" w14:textId="77777777" w:rsidR="003D01C5" w:rsidRPr="003D01C5" w:rsidRDefault="003D01C5" w:rsidP="003D01C5">
      <w:pPr>
        <w:tabs>
          <w:tab w:val="left" w:pos="405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F7409C0" w14:textId="6F5C9CEA" w:rsidR="00AF53FE" w:rsidRPr="003D01C5" w:rsidRDefault="001B5C4A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 xml:space="preserve">Sleeve Length:  </w:t>
      </w:r>
      <w:r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AF53FE" w:rsidRPr="003D01C5">
        <w:rPr>
          <w:rFonts w:ascii="Arial" w:hAnsi="Arial" w:cs="Arial"/>
          <w:sz w:val="20"/>
          <w:szCs w:val="20"/>
        </w:rPr>
        <w:t>Shoulder to Shoulder:</w:t>
      </w:r>
      <w:r w:rsidRPr="003D01C5">
        <w:rPr>
          <w:rFonts w:ascii="Arial" w:hAnsi="Arial" w:cs="Arial"/>
          <w:sz w:val="20"/>
          <w:szCs w:val="20"/>
        </w:rPr>
        <w:t xml:space="preserve"> </w:t>
      </w:r>
    </w:p>
    <w:p w14:paraId="11A6D7B4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8ADDCC5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AD3EE43" w14:textId="7D1EE48F" w:rsidR="007600EE" w:rsidRPr="003D01C5" w:rsidRDefault="001B5C4A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 xml:space="preserve">Girth:  </w:t>
      </w:r>
      <w:r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>Under Arm</w:t>
      </w:r>
      <w:r w:rsidR="003D01C5">
        <w:rPr>
          <w:rFonts w:ascii="Arial" w:hAnsi="Arial" w:cs="Arial"/>
          <w:sz w:val="20"/>
          <w:szCs w:val="20"/>
        </w:rPr>
        <w:t xml:space="preserve">/ Torso </w:t>
      </w:r>
      <w:r w:rsidRPr="003D01C5">
        <w:rPr>
          <w:rFonts w:ascii="Arial" w:hAnsi="Arial" w:cs="Arial"/>
          <w:sz w:val="20"/>
          <w:szCs w:val="20"/>
        </w:rPr>
        <w:t>Seam</w:t>
      </w:r>
      <w:r w:rsidR="00AF53FE" w:rsidRPr="003D01C5">
        <w:rPr>
          <w:rFonts w:ascii="Arial" w:hAnsi="Arial" w:cs="Arial"/>
          <w:sz w:val="20"/>
          <w:szCs w:val="20"/>
        </w:rPr>
        <w:t>:</w:t>
      </w:r>
      <w:r w:rsidRPr="003D01C5">
        <w:rPr>
          <w:rFonts w:ascii="Arial" w:hAnsi="Arial" w:cs="Arial"/>
          <w:sz w:val="20"/>
          <w:szCs w:val="20"/>
        </w:rPr>
        <w:t xml:space="preserve">  </w:t>
      </w:r>
    </w:p>
    <w:p w14:paraId="6FB4BB43" w14:textId="77777777" w:rsidR="007600EE" w:rsidRPr="003D01C5" w:rsidRDefault="007600E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40F30F9" w14:textId="77777777" w:rsidR="007600EE" w:rsidRPr="003D01C5" w:rsidRDefault="007600E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0FB5D3D" w14:textId="6BEF803B" w:rsidR="00AF53FE" w:rsidRPr="003D01C5" w:rsidRDefault="007600EE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>Head/Hat:</w:t>
      </w:r>
      <w:r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>Neck:</w:t>
      </w:r>
      <w:r w:rsidR="00B47FA4" w:rsidRPr="003D01C5">
        <w:rPr>
          <w:rFonts w:ascii="Arial" w:hAnsi="Arial" w:cs="Arial"/>
          <w:sz w:val="20"/>
          <w:szCs w:val="20"/>
        </w:rPr>
        <w:t xml:space="preserve"> </w:t>
      </w:r>
    </w:p>
    <w:p w14:paraId="5634C7AC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1DCFB82" w14:textId="77777777" w:rsidR="00AF53FE" w:rsidRPr="003D01C5" w:rsidRDefault="00AF53FE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5A984E4" w14:textId="18C01B45" w:rsidR="00AF53FE" w:rsidRPr="003D01C5" w:rsidRDefault="00AF53FE" w:rsidP="00431CC3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D01C5">
        <w:rPr>
          <w:rFonts w:ascii="Arial" w:hAnsi="Arial" w:cs="Arial"/>
          <w:sz w:val="20"/>
          <w:szCs w:val="20"/>
        </w:rPr>
        <w:t>Bicep:</w:t>
      </w:r>
      <w:r w:rsidR="001B5C4A" w:rsidRPr="003D01C5">
        <w:rPr>
          <w:rFonts w:ascii="Arial" w:hAnsi="Arial" w:cs="Arial"/>
          <w:sz w:val="20"/>
          <w:szCs w:val="20"/>
        </w:rPr>
        <w:t xml:space="preserve">  </w:t>
      </w:r>
      <w:r w:rsidR="001B5C4A" w:rsidRPr="003D01C5">
        <w:rPr>
          <w:rFonts w:ascii="Arial" w:hAnsi="Arial" w:cs="Arial"/>
          <w:sz w:val="20"/>
          <w:szCs w:val="20"/>
        </w:rPr>
        <w:tab/>
      </w:r>
      <w:r w:rsidR="001B5C4A" w:rsidRPr="003D01C5">
        <w:rPr>
          <w:rFonts w:ascii="Arial" w:hAnsi="Arial" w:cs="Arial"/>
          <w:sz w:val="20"/>
          <w:szCs w:val="20"/>
        </w:rPr>
        <w:tab/>
      </w:r>
      <w:r w:rsidR="001B5C4A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Pr="003D01C5">
        <w:rPr>
          <w:rFonts w:ascii="Arial" w:hAnsi="Arial" w:cs="Arial"/>
          <w:sz w:val="20"/>
          <w:szCs w:val="20"/>
        </w:rPr>
        <w:t>Thigh:</w:t>
      </w:r>
      <w:r w:rsidR="00F77BF5" w:rsidRPr="003D01C5">
        <w:rPr>
          <w:rFonts w:ascii="Arial" w:hAnsi="Arial" w:cs="Arial"/>
          <w:sz w:val="20"/>
          <w:szCs w:val="20"/>
        </w:rPr>
        <w:t xml:space="preserve">  </w:t>
      </w:r>
      <w:r w:rsidR="007600EE" w:rsidRPr="003D01C5">
        <w:rPr>
          <w:rFonts w:ascii="Arial" w:hAnsi="Arial" w:cs="Arial"/>
          <w:sz w:val="20"/>
          <w:szCs w:val="20"/>
        </w:rPr>
        <w:tab/>
      </w:r>
      <w:r w:rsidR="007600EE" w:rsidRPr="003D01C5">
        <w:rPr>
          <w:rFonts w:ascii="Arial" w:hAnsi="Arial" w:cs="Arial"/>
          <w:sz w:val="20"/>
          <w:szCs w:val="20"/>
        </w:rPr>
        <w:tab/>
      </w:r>
      <w:r w:rsidR="00F77BF5" w:rsidRPr="003D01C5">
        <w:rPr>
          <w:rFonts w:ascii="Arial" w:hAnsi="Arial" w:cs="Arial"/>
          <w:sz w:val="20"/>
          <w:szCs w:val="20"/>
        </w:rPr>
        <w:t xml:space="preserve"> </w:t>
      </w:r>
      <w:r w:rsidR="007600EE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3D01C5" w:rsidRPr="003D01C5">
        <w:rPr>
          <w:rFonts w:ascii="Arial" w:hAnsi="Arial" w:cs="Arial"/>
          <w:sz w:val="20"/>
          <w:szCs w:val="20"/>
        </w:rPr>
        <w:tab/>
      </w:r>
      <w:r w:rsidR="00F77BF5" w:rsidRPr="003D01C5">
        <w:rPr>
          <w:rFonts w:ascii="Arial" w:hAnsi="Arial" w:cs="Arial"/>
          <w:sz w:val="20"/>
          <w:szCs w:val="20"/>
        </w:rPr>
        <w:t>Calf:</w:t>
      </w:r>
      <w:r w:rsidR="00B47FA4" w:rsidRPr="003D01C5">
        <w:rPr>
          <w:rFonts w:ascii="Arial" w:hAnsi="Arial" w:cs="Arial"/>
          <w:sz w:val="20"/>
          <w:szCs w:val="20"/>
        </w:rPr>
        <w:t xml:space="preserve"> </w:t>
      </w:r>
    </w:p>
    <w:p w14:paraId="59235804" w14:textId="30366667" w:rsidR="00AF53FE" w:rsidRPr="00295228" w:rsidRDefault="003D01C5" w:rsidP="003D01C5">
      <w:pPr>
        <w:tabs>
          <w:tab w:val="left" w:pos="66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D6B92BF" w14:textId="77777777" w:rsidR="006A01E2" w:rsidRDefault="006A01E2" w:rsidP="00C01F7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67FF9B" w14:textId="65475A99" w:rsidR="009F6FD3" w:rsidRPr="006A01E2" w:rsidRDefault="00AA68FF" w:rsidP="00C01F7C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6A01E2">
        <w:rPr>
          <w:rFonts w:ascii="Arial" w:hAnsi="Arial" w:cs="Arial"/>
          <w:sz w:val="20"/>
          <w:szCs w:val="20"/>
          <w:u w:val="single"/>
        </w:rPr>
        <w:t>Character Notes:</w:t>
      </w:r>
      <w:r w:rsidR="00156DDA" w:rsidRPr="006A01E2">
        <w:rPr>
          <w:rFonts w:ascii="Arial" w:hAnsi="Arial" w:cs="Arial"/>
          <w:sz w:val="20"/>
          <w:szCs w:val="20"/>
          <w:u w:val="single"/>
        </w:rPr>
        <w:t xml:space="preserve">  </w:t>
      </w:r>
    </w:p>
    <w:sectPr w:rsidR="009F6FD3" w:rsidRPr="006A01E2" w:rsidSect="0085475A">
      <w:headerReference w:type="even" r:id="rId7"/>
      <w:headerReference w:type="firs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BC7BD" w14:textId="77777777" w:rsidR="00EE6338" w:rsidRDefault="00EE6338" w:rsidP="00DF14C0">
      <w:r>
        <w:separator/>
      </w:r>
    </w:p>
  </w:endnote>
  <w:endnote w:type="continuationSeparator" w:id="0">
    <w:p w14:paraId="4EBAE333" w14:textId="77777777" w:rsidR="00EE6338" w:rsidRDefault="00EE6338" w:rsidP="00DF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18517" w14:textId="77777777" w:rsidR="004B2C3D" w:rsidRPr="00B07932" w:rsidRDefault="00B6639E" w:rsidP="00B07932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29178EF" wp14:editId="21D92119">
          <wp:simplePos x="0" y="0"/>
          <wp:positionH relativeFrom="margin">
            <wp:align>center</wp:align>
          </wp:positionH>
          <wp:positionV relativeFrom="paragraph">
            <wp:posOffset>60325</wp:posOffset>
          </wp:positionV>
          <wp:extent cx="6757416" cy="182880"/>
          <wp:effectExtent l="0" t="0" r="5715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416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0CE34" w14:textId="77777777" w:rsidR="00EE6338" w:rsidRDefault="00EE6338" w:rsidP="00DF14C0">
      <w:r>
        <w:separator/>
      </w:r>
    </w:p>
  </w:footnote>
  <w:footnote w:type="continuationSeparator" w:id="0">
    <w:p w14:paraId="3E849D98" w14:textId="77777777" w:rsidR="00EE6338" w:rsidRDefault="00EE6338" w:rsidP="00DF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54513" w14:textId="77777777" w:rsidR="00776A6E" w:rsidRDefault="00776A6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C0DD47" wp14:editId="03F5CB2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065905" cy="704215"/>
          <wp:effectExtent l="0" t="0" r="0" b="635"/>
          <wp:wrapNone/>
          <wp:docPr id="3" name="Picture 3" descr="F:\- Blue Monday Design\- Clients\Brandon Buerger Companies\Brandon Buerger Developments\Letterhead\Header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Blue Monday Design\- Clients\Brandon Buerger Companies\Brandon Buerger Developments\Letterhead\Header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90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C2F17" w14:textId="77777777" w:rsidR="004B3F04" w:rsidRDefault="00B6639E" w:rsidP="004B3F0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77E7EC5" wp14:editId="1AD1ED83">
          <wp:simplePos x="0" y="0"/>
          <wp:positionH relativeFrom="margin">
            <wp:posOffset>295275</wp:posOffset>
          </wp:positionH>
          <wp:positionV relativeFrom="paragraph">
            <wp:posOffset>-104775</wp:posOffset>
          </wp:positionV>
          <wp:extent cx="531495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EC7536F" w14:textId="77777777" w:rsidR="004B3F04" w:rsidRDefault="004B3F04" w:rsidP="004B3F04">
    <w:pPr>
      <w:pStyle w:val="Header"/>
      <w:rPr>
        <w:noProof/>
      </w:rPr>
    </w:pPr>
  </w:p>
  <w:p w14:paraId="5FD88723" w14:textId="77777777" w:rsidR="004B3F04" w:rsidRDefault="004B3F04" w:rsidP="004B3F04">
    <w:pPr>
      <w:pStyle w:val="Header"/>
      <w:rPr>
        <w:noProof/>
      </w:rPr>
    </w:pPr>
  </w:p>
  <w:p w14:paraId="10C5444D" w14:textId="77777777" w:rsidR="00B6639E" w:rsidRDefault="00B6639E" w:rsidP="004B3F04">
    <w:pPr>
      <w:pStyle w:val="Header"/>
      <w:rPr>
        <w:noProof/>
      </w:rPr>
    </w:pPr>
  </w:p>
  <w:p w14:paraId="7AD9F7BD" w14:textId="77777777" w:rsidR="00B6639E" w:rsidRDefault="00B6639E" w:rsidP="004B3F04">
    <w:pPr>
      <w:pStyle w:val="Header"/>
      <w:rPr>
        <w:noProof/>
      </w:rPr>
    </w:pPr>
  </w:p>
  <w:p w14:paraId="17020F97" w14:textId="77777777" w:rsidR="00C26E5E" w:rsidRDefault="00C26E5E" w:rsidP="004B3F04">
    <w:pPr>
      <w:pStyle w:val="Header"/>
      <w:rPr>
        <w:noProof/>
      </w:rPr>
    </w:pPr>
  </w:p>
  <w:p w14:paraId="451CC622" w14:textId="77777777" w:rsidR="004B3F04" w:rsidRDefault="004B3F04" w:rsidP="004B3F04">
    <w:pPr>
      <w:pStyle w:val="Header"/>
    </w:pPr>
  </w:p>
  <w:p w14:paraId="7BE9DB9E" w14:textId="77777777" w:rsidR="00815F16" w:rsidRPr="004B3F04" w:rsidRDefault="00815F16" w:rsidP="004B3F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E24"/>
    <w:rsid w:val="00015096"/>
    <w:rsid w:val="000172AA"/>
    <w:rsid w:val="00020BCF"/>
    <w:rsid w:val="00022040"/>
    <w:rsid w:val="00023A22"/>
    <w:rsid w:val="000277B3"/>
    <w:rsid w:val="00031D95"/>
    <w:rsid w:val="00031EC7"/>
    <w:rsid w:val="000368C3"/>
    <w:rsid w:val="00075A33"/>
    <w:rsid w:val="000C166A"/>
    <w:rsid w:val="00111782"/>
    <w:rsid w:val="00156DDA"/>
    <w:rsid w:val="0017782A"/>
    <w:rsid w:val="001945C9"/>
    <w:rsid w:val="001A55BA"/>
    <w:rsid w:val="001B318B"/>
    <w:rsid w:val="001B5C4A"/>
    <w:rsid w:val="001D11BF"/>
    <w:rsid w:val="00224132"/>
    <w:rsid w:val="00235312"/>
    <w:rsid w:val="00250DD8"/>
    <w:rsid w:val="00253D24"/>
    <w:rsid w:val="00277E65"/>
    <w:rsid w:val="00295228"/>
    <w:rsid w:val="002C0A15"/>
    <w:rsid w:val="002C3AD6"/>
    <w:rsid w:val="002D7A81"/>
    <w:rsid w:val="00303776"/>
    <w:rsid w:val="00334412"/>
    <w:rsid w:val="003344F2"/>
    <w:rsid w:val="00347E80"/>
    <w:rsid w:val="0035723F"/>
    <w:rsid w:val="00365359"/>
    <w:rsid w:val="003653AA"/>
    <w:rsid w:val="003760F4"/>
    <w:rsid w:val="003778F2"/>
    <w:rsid w:val="00381A20"/>
    <w:rsid w:val="00392D6A"/>
    <w:rsid w:val="003B52A7"/>
    <w:rsid w:val="003D01C5"/>
    <w:rsid w:val="003D11C5"/>
    <w:rsid w:val="00414606"/>
    <w:rsid w:val="00431CC3"/>
    <w:rsid w:val="00434273"/>
    <w:rsid w:val="00455528"/>
    <w:rsid w:val="004872EF"/>
    <w:rsid w:val="00490B72"/>
    <w:rsid w:val="004A57BA"/>
    <w:rsid w:val="004B2C3D"/>
    <w:rsid w:val="004B3F04"/>
    <w:rsid w:val="004E04C9"/>
    <w:rsid w:val="004F09AB"/>
    <w:rsid w:val="004F37A4"/>
    <w:rsid w:val="00503B9B"/>
    <w:rsid w:val="005629B9"/>
    <w:rsid w:val="00566CC1"/>
    <w:rsid w:val="00633236"/>
    <w:rsid w:val="00634B3E"/>
    <w:rsid w:val="00635419"/>
    <w:rsid w:val="0063661D"/>
    <w:rsid w:val="00650677"/>
    <w:rsid w:val="0065320E"/>
    <w:rsid w:val="00667BF3"/>
    <w:rsid w:val="006A01E2"/>
    <w:rsid w:val="006C0F91"/>
    <w:rsid w:val="006C39B8"/>
    <w:rsid w:val="006C59CB"/>
    <w:rsid w:val="00724FA9"/>
    <w:rsid w:val="00733AE6"/>
    <w:rsid w:val="0074257B"/>
    <w:rsid w:val="00756619"/>
    <w:rsid w:val="007600EE"/>
    <w:rsid w:val="00776A6E"/>
    <w:rsid w:val="00776F9B"/>
    <w:rsid w:val="00785785"/>
    <w:rsid w:val="007C49AD"/>
    <w:rsid w:val="007D5F50"/>
    <w:rsid w:val="007F1031"/>
    <w:rsid w:val="007F172E"/>
    <w:rsid w:val="00800909"/>
    <w:rsid w:val="008030D1"/>
    <w:rsid w:val="00815F16"/>
    <w:rsid w:val="00827847"/>
    <w:rsid w:val="00833BC2"/>
    <w:rsid w:val="0085475A"/>
    <w:rsid w:val="008A2929"/>
    <w:rsid w:val="008B0035"/>
    <w:rsid w:val="008C379D"/>
    <w:rsid w:val="009179D9"/>
    <w:rsid w:val="00925CE2"/>
    <w:rsid w:val="009F6FD3"/>
    <w:rsid w:val="009F75B4"/>
    <w:rsid w:val="00A246BF"/>
    <w:rsid w:val="00A770CE"/>
    <w:rsid w:val="00AA68FF"/>
    <w:rsid w:val="00AF53FE"/>
    <w:rsid w:val="00B020F7"/>
    <w:rsid w:val="00B0280C"/>
    <w:rsid w:val="00B07932"/>
    <w:rsid w:val="00B210ED"/>
    <w:rsid w:val="00B47FA4"/>
    <w:rsid w:val="00B50608"/>
    <w:rsid w:val="00B6639E"/>
    <w:rsid w:val="00B80780"/>
    <w:rsid w:val="00B97272"/>
    <w:rsid w:val="00BB2EA5"/>
    <w:rsid w:val="00BE6D95"/>
    <w:rsid w:val="00BF209D"/>
    <w:rsid w:val="00C01F7C"/>
    <w:rsid w:val="00C20923"/>
    <w:rsid w:val="00C237CA"/>
    <w:rsid w:val="00C26E5E"/>
    <w:rsid w:val="00C353DB"/>
    <w:rsid w:val="00C45B38"/>
    <w:rsid w:val="00C5032F"/>
    <w:rsid w:val="00C64406"/>
    <w:rsid w:val="00C7123A"/>
    <w:rsid w:val="00C83AF1"/>
    <w:rsid w:val="00C96E6E"/>
    <w:rsid w:val="00C97EA0"/>
    <w:rsid w:val="00CB24C5"/>
    <w:rsid w:val="00CD0611"/>
    <w:rsid w:val="00CE6457"/>
    <w:rsid w:val="00D055D3"/>
    <w:rsid w:val="00D124EE"/>
    <w:rsid w:val="00D46802"/>
    <w:rsid w:val="00D53ECF"/>
    <w:rsid w:val="00D73E10"/>
    <w:rsid w:val="00D872DB"/>
    <w:rsid w:val="00DA5FCD"/>
    <w:rsid w:val="00DD58EA"/>
    <w:rsid w:val="00DF14C0"/>
    <w:rsid w:val="00E14E24"/>
    <w:rsid w:val="00E401AB"/>
    <w:rsid w:val="00E41F1A"/>
    <w:rsid w:val="00E64E44"/>
    <w:rsid w:val="00EA0D4A"/>
    <w:rsid w:val="00EA3594"/>
    <w:rsid w:val="00EA79C2"/>
    <w:rsid w:val="00EC5339"/>
    <w:rsid w:val="00EE6338"/>
    <w:rsid w:val="00F0672D"/>
    <w:rsid w:val="00F6625C"/>
    <w:rsid w:val="00F72E88"/>
    <w:rsid w:val="00F73A04"/>
    <w:rsid w:val="00F77BF5"/>
    <w:rsid w:val="00F8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E2E56"/>
  <w15:docId w15:val="{5455E098-9ABE-4EAB-B355-D6006945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4C0"/>
    <w:pPr>
      <w:tabs>
        <w:tab w:val="center" w:pos="4680"/>
        <w:tab w:val="right" w:pos="9360"/>
      </w:tabs>
    </w:pPr>
    <w:rPr>
      <w:rFonts w:ascii="Arial" w:eastAsiaTheme="minorHAnsi" w:hAnsi="Arial" w:cstheme="minorBid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F14C0"/>
  </w:style>
  <w:style w:type="paragraph" w:styleId="Footer">
    <w:name w:val="footer"/>
    <w:basedOn w:val="Normal"/>
    <w:link w:val="FooterChar"/>
    <w:uiPriority w:val="99"/>
    <w:unhideWhenUsed/>
    <w:rsid w:val="00DF14C0"/>
    <w:pPr>
      <w:tabs>
        <w:tab w:val="center" w:pos="4680"/>
        <w:tab w:val="right" w:pos="9360"/>
      </w:tabs>
    </w:pPr>
    <w:rPr>
      <w:rFonts w:ascii="Arial" w:eastAsiaTheme="minorHAnsi" w:hAnsi="Arial" w:cstheme="minorBidi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F14C0"/>
  </w:style>
  <w:style w:type="paragraph" w:styleId="BalloonText">
    <w:name w:val="Balloon Text"/>
    <w:basedOn w:val="Normal"/>
    <w:link w:val="BalloonTextChar"/>
    <w:uiPriority w:val="99"/>
    <w:semiHidden/>
    <w:unhideWhenUsed/>
    <w:rsid w:val="00DF14C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4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0B7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B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stume%20Shop\Desktop\cw-letterhead-202002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7F7A4-4ECA-4A7B-BF05-72593B8C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cw-letterhead-20200212.dotx</Template>
  <TotalTime>62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Costume Shop</dc:creator>
  <cp:lastModifiedBy>Gino Chelakis</cp:lastModifiedBy>
  <cp:revision>12</cp:revision>
  <cp:lastPrinted>2023-12-08T15:07:00Z</cp:lastPrinted>
  <dcterms:created xsi:type="dcterms:W3CDTF">2024-03-07T13:59:00Z</dcterms:created>
  <dcterms:modified xsi:type="dcterms:W3CDTF">2024-08-30T16:30:00Z</dcterms:modified>
</cp:coreProperties>
</file>